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1530" w:rsidP="007D1530" w:rsidRDefault="007D1530" w14:paraId="00AE8485" w14:textId="77777777">
      <w:pPr>
        <w:jc w:val="center"/>
        <w:rPr>
          <w:rFonts w:ascii="Letters for Learners" w:hAnsi="Letters for Learners"/>
          <w:sz w:val="40"/>
        </w:rPr>
      </w:pPr>
    </w:p>
    <w:p w:rsidRPr="001F78BD" w:rsidR="007D1530" w:rsidP="007D1530" w:rsidRDefault="007D1530" w14:paraId="421EA082" w14:textId="0B1FF57E">
      <w:pPr>
        <w:jc w:val="center"/>
        <w:rPr>
          <w:rFonts w:ascii="Bernard MT Condensed" w:hAnsi="Bernard MT Condensed"/>
          <w:sz w:val="40"/>
        </w:rPr>
      </w:pPr>
      <w:r w:rsidRPr="001F78BD">
        <w:rPr>
          <w:rFonts w:ascii="Bernard MT Condensed" w:hAnsi="Bernard MT Condensed"/>
          <w:color w:val="FF0000"/>
          <w:sz w:val="40"/>
        </w:rPr>
        <w:t>Y</w:t>
      </w:r>
      <w:r w:rsidRPr="001F78BD">
        <w:rPr>
          <w:rFonts w:ascii="Bernard MT Condensed" w:hAnsi="Bernard MT Condensed"/>
          <w:color w:val="FFC000"/>
          <w:sz w:val="40"/>
        </w:rPr>
        <w:t>e</w:t>
      </w:r>
      <w:r w:rsidRPr="001F78BD">
        <w:rPr>
          <w:rFonts w:ascii="Bernard MT Condensed" w:hAnsi="Bernard MT Condensed"/>
          <w:color w:val="00B050"/>
          <w:sz w:val="40"/>
        </w:rPr>
        <w:t>a</w:t>
      </w:r>
      <w:r w:rsidRPr="001F78BD">
        <w:rPr>
          <w:rFonts w:ascii="Bernard MT Condensed" w:hAnsi="Bernard MT Condensed"/>
          <w:color w:val="0070C0"/>
          <w:sz w:val="40"/>
        </w:rPr>
        <w:t>r</w:t>
      </w:r>
      <w:r w:rsidRPr="001F78BD">
        <w:rPr>
          <w:rFonts w:ascii="Bernard MT Condensed" w:hAnsi="Bernard MT Condensed"/>
          <w:sz w:val="40"/>
        </w:rPr>
        <w:t xml:space="preserve"> </w:t>
      </w:r>
      <w:r w:rsidRPr="001F78BD">
        <w:rPr>
          <w:rFonts w:ascii="Bernard MT Condensed" w:hAnsi="Bernard MT Condensed"/>
          <w:color w:val="7030A0"/>
          <w:sz w:val="40"/>
        </w:rPr>
        <w:t>2</w:t>
      </w:r>
      <w:r w:rsidRPr="001F78BD">
        <w:rPr>
          <w:rFonts w:ascii="Bernard MT Condensed" w:hAnsi="Bernard MT Condensed"/>
          <w:sz w:val="40"/>
        </w:rPr>
        <w:t xml:space="preserve"> </w:t>
      </w:r>
      <w:r w:rsidRPr="001F78BD">
        <w:rPr>
          <w:rFonts w:ascii="Bernard MT Condensed" w:hAnsi="Bernard MT Condensed"/>
          <w:color w:val="FF0000"/>
          <w:sz w:val="40"/>
        </w:rPr>
        <w:t>N</w:t>
      </w:r>
      <w:r w:rsidRPr="001F78BD">
        <w:rPr>
          <w:rFonts w:ascii="Bernard MT Condensed" w:hAnsi="Bernard MT Condensed"/>
          <w:color w:val="FFC000"/>
          <w:sz w:val="40"/>
        </w:rPr>
        <w:t>e</w:t>
      </w:r>
      <w:r w:rsidRPr="001F78BD">
        <w:rPr>
          <w:rFonts w:ascii="Bernard MT Condensed" w:hAnsi="Bernard MT Condensed"/>
          <w:color w:val="00B050"/>
          <w:sz w:val="40"/>
        </w:rPr>
        <w:t>w</w:t>
      </w:r>
      <w:r w:rsidRPr="001F78BD">
        <w:rPr>
          <w:rFonts w:ascii="Bernard MT Condensed" w:hAnsi="Bernard MT Condensed"/>
          <w:color w:val="0070C0"/>
          <w:sz w:val="40"/>
        </w:rPr>
        <w:t>s</w:t>
      </w:r>
      <w:r w:rsidRPr="001F78BD">
        <w:rPr>
          <w:rFonts w:ascii="Bernard MT Condensed" w:hAnsi="Bernard MT Condensed"/>
          <w:color w:val="7030A0"/>
          <w:sz w:val="40"/>
        </w:rPr>
        <w:t>l</w:t>
      </w:r>
      <w:r w:rsidRPr="001F78BD">
        <w:rPr>
          <w:rFonts w:ascii="Bernard MT Condensed" w:hAnsi="Bernard MT Condensed"/>
          <w:color w:val="FF0000"/>
          <w:sz w:val="40"/>
        </w:rPr>
        <w:t>e</w:t>
      </w:r>
      <w:r w:rsidRPr="001F78BD">
        <w:rPr>
          <w:rFonts w:ascii="Bernard MT Condensed" w:hAnsi="Bernard MT Condensed"/>
          <w:color w:val="FFC000"/>
          <w:sz w:val="40"/>
        </w:rPr>
        <w:t>t</w:t>
      </w:r>
      <w:r w:rsidRPr="001F78BD">
        <w:rPr>
          <w:rFonts w:ascii="Bernard MT Condensed" w:hAnsi="Bernard MT Condensed"/>
          <w:color w:val="00B050"/>
          <w:sz w:val="40"/>
        </w:rPr>
        <w:t>t</w:t>
      </w:r>
      <w:r w:rsidRPr="001F78BD">
        <w:rPr>
          <w:rFonts w:ascii="Bernard MT Condensed" w:hAnsi="Bernard MT Condensed"/>
          <w:color w:val="0070C0"/>
          <w:sz w:val="40"/>
        </w:rPr>
        <w:t>e</w:t>
      </w:r>
      <w:r w:rsidRPr="001F78BD">
        <w:rPr>
          <w:rFonts w:ascii="Bernard MT Condensed" w:hAnsi="Bernard MT Condensed"/>
          <w:color w:val="7030A0"/>
          <w:sz w:val="40"/>
        </w:rPr>
        <w:t>r</w:t>
      </w:r>
      <w:r w:rsidRPr="001F78BD">
        <w:rPr>
          <w:rFonts w:ascii="Bernard MT Condensed" w:hAnsi="Bernard MT Condensed"/>
          <w:sz w:val="40"/>
        </w:rPr>
        <w:t xml:space="preserve"> </w:t>
      </w:r>
      <w:r w:rsidRPr="001F78BD">
        <w:rPr>
          <w:rFonts w:ascii="Bernard MT Condensed" w:hAnsi="Bernard MT Condensed"/>
          <w:color w:val="FF0000"/>
          <w:sz w:val="40"/>
        </w:rPr>
        <w:t>A</w:t>
      </w:r>
      <w:r w:rsidRPr="001F78BD">
        <w:rPr>
          <w:rFonts w:ascii="Bernard MT Condensed" w:hAnsi="Bernard MT Condensed"/>
          <w:color w:val="FFC000"/>
          <w:sz w:val="40"/>
        </w:rPr>
        <w:t>u</w:t>
      </w:r>
      <w:r w:rsidRPr="001F78BD">
        <w:rPr>
          <w:rFonts w:ascii="Bernard MT Condensed" w:hAnsi="Bernard MT Condensed"/>
          <w:color w:val="00B050"/>
          <w:sz w:val="40"/>
        </w:rPr>
        <w:t>t</w:t>
      </w:r>
      <w:r w:rsidRPr="001F78BD">
        <w:rPr>
          <w:rFonts w:ascii="Bernard MT Condensed" w:hAnsi="Bernard MT Condensed"/>
          <w:color w:val="0070C0"/>
          <w:sz w:val="40"/>
        </w:rPr>
        <w:t>u</w:t>
      </w:r>
      <w:r w:rsidRPr="001F78BD">
        <w:rPr>
          <w:rFonts w:ascii="Bernard MT Condensed" w:hAnsi="Bernard MT Condensed"/>
          <w:color w:val="7030A0"/>
          <w:sz w:val="40"/>
        </w:rPr>
        <w:t>m</w:t>
      </w:r>
      <w:r w:rsidRPr="001F78BD">
        <w:rPr>
          <w:rFonts w:ascii="Bernard MT Condensed" w:hAnsi="Bernard MT Condensed"/>
          <w:color w:val="FF0000"/>
          <w:sz w:val="40"/>
        </w:rPr>
        <w:t>n</w:t>
      </w:r>
      <w:r w:rsidRPr="001F78BD">
        <w:rPr>
          <w:rFonts w:ascii="Bernard MT Condensed" w:hAnsi="Bernard MT Condensed"/>
          <w:sz w:val="40"/>
        </w:rPr>
        <w:t xml:space="preserve"> </w:t>
      </w:r>
      <w:r w:rsidRPr="001F78BD" w:rsidR="005540C5">
        <w:rPr>
          <w:rFonts w:ascii="Bernard MT Condensed" w:hAnsi="Bernard MT Condensed"/>
          <w:color w:val="FFC000"/>
          <w:sz w:val="40"/>
        </w:rPr>
        <w:t>T</w:t>
      </w:r>
      <w:r w:rsidRPr="001F78BD">
        <w:rPr>
          <w:rFonts w:ascii="Bernard MT Condensed" w:hAnsi="Bernard MT Condensed"/>
          <w:color w:val="00B050"/>
          <w:sz w:val="40"/>
        </w:rPr>
        <w:t>e</w:t>
      </w:r>
      <w:r w:rsidRPr="001F78BD">
        <w:rPr>
          <w:rFonts w:ascii="Bernard MT Condensed" w:hAnsi="Bernard MT Condensed"/>
          <w:color w:val="0070C0"/>
          <w:sz w:val="40"/>
        </w:rPr>
        <w:t>r</w:t>
      </w:r>
      <w:r w:rsidRPr="001F78BD">
        <w:rPr>
          <w:rFonts w:ascii="Bernard MT Condensed" w:hAnsi="Bernard MT Condensed"/>
          <w:color w:val="7030A0"/>
          <w:sz w:val="40"/>
        </w:rPr>
        <w:t>m</w:t>
      </w:r>
      <w:r w:rsidRPr="001F78BD">
        <w:rPr>
          <w:rFonts w:ascii="Bernard MT Condensed" w:hAnsi="Bernard MT Condensed"/>
          <w:sz w:val="40"/>
        </w:rPr>
        <w:t xml:space="preserve"> </w:t>
      </w:r>
      <w:r w:rsidRPr="001F78BD">
        <w:rPr>
          <w:rFonts w:ascii="Bernard MT Condensed" w:hAnsi="Bernard MT Condensed"/>
          <w:color w:val="FF0000"/>
          <w:sz w:val="40"/>
        </w:rPr>
        <w:t>2</w:t>
      </w:r>
      <w:r w:rsidRPr="001F78BD">
        <w:rPr>
          <w:rFonts w:ascii="Bernard MT Condensed" w:hAnsi="Bernard MT Condensed"/>
          <w:color w:val="FFC000"/>
          <w:sz w:val="40"/>
        </w:rPr>
        <w:t>0</w:t>
      </w:r>
      <w:r w:rsidRPr="001F78BD">
        <w:rPr>
          <w:rFonts w:ascii="Bernard MT Condensed" w:hAnsi="Bernard MT Condensed"/>
          <w:color w:val="00B050"/>
          <w:sz w:val="40"/>
        </w:rPr>
        <w:t>2</w:t>
      </w:r>
      <w:r w:rsidR="00D25791">
        <w:rPr>
          <w:rFonts w:ascii="Bernard MT Condensed" w:hAnsi="Bernard MT Condensed"/>
          <w:color w:val="0070C0"/>
          <w:sz w:val="40"/>
        </w:rPr>
        <w:t>6</w:t>
      </w:r>
      <w:r w:rsidRPr="001F78BD">
        <w:rPr>
          <w:rFonts w:ascii="Bernard MT Condensed" w:hAnsi="Bernard MT Condensed"/>
          <w:color w:val="7030A0"/>
          <w:sz w:val="40"/>
        </w:rPr>
        <w:t>!</w:t>
      </w:r>
    </w:p>
    <w:p w:rsidR="00061435" w:rsidP="00487ACC" w:rsidRDefault="00061435" w14:paraId="2C006BED" w14:textId="77777777">
      <w:pPr>
        <w:rPr>
          <w:rFonts w:ascii="Twinkl Light" w:hAnsi="Twinkl Light"/>
          <w:szCs w:val="22"/>
          <w:lang w:val="en-GB" w:eastAsia="en-GB"/>
        </w:rPr>
      </w:pPr>
    </w:p>
    <w:p w:rsidRPr="00487ACC" w:rsidR="00487ACC" w:rsidP="00487ACC" w:rsidRDefault="00487ACC" w14:paraId="27393A17" w14:textId="77777777">
      <w:p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Welcome back! We hope you had a wonderful summer break and are feeling refreshed and ready for an exciting year ahead. We have lots of fantastic activities planned and can’t wait to get started!</w:t>
      </w:r>
    </w:p>
    <w:p w:rsidRPr="00487ACC" w:rsidR="00487ACC" w:rsidP="00487ACC" w:rsidRDefault="00487ACC" w14:paraId="597659C6" w14:textId="77777777">
      <w:p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Your Year 2 teachers this year are:</w:t>
      </w:r>
    </w:p>
    <w:p w:rsidRPr="00487ACC" w:rsidR="00487ACC" w:rsidP="00D2083E" w:rsidRDefault="00487ACC" w14:paraId="2C5EDD78" w14:textId="729D5D83">
      <w:pPr>
        <w:numPr>
          <w:ilvl w:val="0"/>
          <w:numId w:val="6"/>
        </w:numPr>
        <w:rPr>
          <w:rFonts w:ascii="Twinkl Light" w:hAnsi="Twinkl Light"/>
          <w:sz w:val="22"/>
          <w:szCs w:val="22"/>
          <w:lang w:val="en-GB" w:eastAsia="en-GB"/>
        </w:rPr>
      </w:pP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 xml:space="preserve">Mr. </w:t>
      </w:r>
      <w:r w:rsidR="00D25791">
        <w:rPr>
          <w:rFonts w:ascii="Twinkl Light" w:hAnsi="Twinkl Light"/>
          <w:b/>
          <w:bCs/>
          <w:sz w:val="22"/>
          <w:szCs w:val="22"/>
          <w:lang w:val="en-GB" w:eastAsia="en-GB"/>
        </w:rPr>
        <w:t xml:space="preserve">Hawkins </w:t>
      </w:r>
      <w:r w:rsidRPr="00487ACC" w:rsidR="00D25791">
        <w:rPr>
          <w:rFonts w:ascii="Twinkl Light" w:hAnsi="Twinkl Light"/>
          <w:sz w:val="22"/>
          <w:szCs w:val="22"/>
          <w:lang w:val="en-GB" w:eastAsia="en-GB"/>
        </w:rPr>
        <w:t>(Class 2</w:t>
      </w:r>
      <w:r w:rsidR="00D25791">
        <w:rPr>
          <w:rFonts w:ascii="Twinkl Light" w:hAnsi="Twinkl Light"/>
          <w:sz w:val="22"/>
          <w:szCs w:val="22"/>
          <w:lang w:val="en-GB" w:eastAsia="en-GB"/>
        </w:rPr>
        <w:t>H</w:t>
      </w:r>
      <w:r w:rsidRPr="00487ACC" w:rsidR="00D25791">
        <w:rPr>
          <w:rFonts w:ascii="Twinkl Light" w:hAnsi="Twinkl Light"/>
          <w:sz w:val="22"/>
          <w:szCs w:val="22"/>
          <w:lang w:val="en-GB" w:eastAsia="en-GB"/>
        </w:rPr>
        <w:t>)</w:t>
      </w:r>
    </w:p>
    <w:p w:rsidR="00D25791" w:rsidP="00D25791" w:rsidRDefault="00487ACC" w14:paraId="440F2CD6" w14:textId="1950FC19">
      <w:pPr>
        <w:numPr>
          <w:ilvl w:val="0"/>
          <w:numId w:val="6"/>
        </w:numPr>
        <w:rPr>
          <w:rFonts w:ascii="Twinkl Light" w:hAnsi="Twinkl Light"/>
          <w:sz w:val="22"/>
          <w:szCs w:val="22"/>
          <w:lang w:val="en-GB" w:eastAsia="en-GB"/>
        </w:rPr>
      </w:pP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Mr. Reid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(Class 2R)</w:t>
      </w:r>
    </w:p>
    <w:p w:rsidRPr="00D25791" w:rsidR="00D25791" w:rsidP="00D25791" w:rsidRDefault="00D25791" w14:paraId="12C5C1CD" w14:textId="77777777">
      <w:pPr>
        <w:ind w:left="360"/>
        <w:rPr>
          <w:rFonts w:ascii="Twinkl Light" w:hAnsi="Twinkl Light"/>
          <w:sz w:val="22"/>
          <w:szCs w:val="22"/>
          <w:lang w:val="en-GB" w:eastAsia="en-GB"/>
        </w:rPr>
      </w:pPr>
    </w:p>
    <w:p w:rsidRPr="00487ACC" w:rsidR="00487ACC" w:rsidP="00487ACC" w:rsidRDefault="00487ACC" w14:paraId="47B3A69D" w14:textId="3D1F6705">
      <w:pPr>
        <w:rPr>
          <w:rFonts w:ascii="Twinkl Light" w:hAnsi="Twinkl Light"/>
          <w:sz w:val="22"/>
          <w:szCs w:val="22"/>
          <w:lang w:val="en-GB" w:eastAsia="en-GB"/>
        </w:rPr>
      </w:pPr>
      <w:r w:rsidRPr="39225DC9" w:rsidR="00487ACC">
        <w:rPr>
          <w:rFonts w:ascii="Twinkl Light" w:hAnsi="Twinkl Light"/>
          <w:sz w:val="22"/>
          <w:szCs w:val="22"/>
          <w:lang w:val="en-GB" w:eastAsia="en-GB"/>
        </w:rPr>
        <w:t xml:space="preserve">All communication will be shared via </w:t>
      </w:r>
      <w:r w:rsidRPr="39225DC9" w:rsidR="00487ACC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>Class Dojo</w:t>
      </w:r>
      <w:r w:rsidRPr="39225DC9" w:rsidR="00487ACC">
        <w:rPr>
          <w:rFonts w:ascii="Twinkl Light" w:hAnsi="Twinkl Light"/>
          <w:sz w:val="22"/>
          <w:szCs w:val="22"/>
          <w:lang w:val="en-GB" w:eastAsia="en-GB"/>
        </w:rPr>
        <w:t xml:space="preserve">, </w:t>
      </w:r>
      <w:r w:rsidRPr="39225DC9" w:rsidR="00487ACC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>ParentMai</w:t>
      </w:r>
      <w:r w:rsidRPr="39225DC9" w:rsidR="00487ACC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 xml:space="preserve"> </w:t>
      </w:r>
      <w:r w:rsidRPr="39225DC9" w:rsidR="7B1C3AC1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 xml:space="preserve"> (Now Arbor)</w:t>
      </w:r>
      <w:r w:rsidRPr="39225DC9" w:rsidR="7B1C3AC1">
        <w:rPr>
          <w:rFonts w:ascii="Twinkl Light" w:hAnsi="Twinkl Light"/>
          <w:sz w:val="22"/>
          <w:szCs w:val="22"/>
          <w:lang w:val="en-GB" w:eastAsia="en-GB"/>
        </w:rPr>
        <w:t xml:space="preserve"> </w:t>
      </w:r>
      <w:r w:rsidRPr="39225DC9" w:rsidR="00487ACC">
        <w:rPr>
          <w:rFonts w:ascii="Twinkl Light" w:hAnsi="Twinkl Light"/>
          <w:sz w:val="22"/>
          <w:szCs w:val="22"/>
          <w:lang w:val="en-GB" w:eastAsia="en-GB"/>
        </w:rPr>
        <w:t xml:space="preserve">and our </w:t>
      </w:r>
      <w:r w:rsidRPr="39225DC9" w:rsidR="00487ACC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>school website</w:t>
      </w:r>
      <w:r w:rsidRPr="39225DC9" w:rsidR="00487ACC">
        <w:rPr>
          <w:rFonts w:ascii="Twinkl Light" w:hAnsi="Twinkl Light"/>
          <w:sz w:val="22"/>
          <w:szCs w:val="22"/>
          <w:lang w:val="en-GB" w:eastAsia="en-GB"/>
        </w:rPr>
        <w:t xml:space="preserve">, so please make sure to check these platforms regularly for updates and </w:t>
      </w:r>
      <w:r w:rsidRPr="39225DC9" w:rsidR="00487ACC">
        <w:rPr>
          <w:rFonts w:ascii="Twinkl Light" w:hAnsi="Twinkl Light"/>
          <w:sz w:val="22"/>
          <w:szCs w:val="22"/>
          <w:lang w:val="en-GB" w:eastAsia="en-GB"/>
        </w:rPr>
        <w:t>important information</w:t>
      </w:r>
      <w:r w:rsidRPr="39225DC9" w:rsidR="00487ACC">
        <w:rPr>
          <w:rFonts w:ascii="Twinkl Light" w:hAnsi="Twinkl Light"/>
          <w:sz w:val="22"/>
          <w:szCs w:val="22"/>
          <w:lang w:val="en-GB" w:eastAsia="en-GB"/>
        </w:rPr>
        <w:t>.</w:t>
      </w:r>
    </w:p>
    <w:p w:rsidRPr="00061435" w:rsidR="00487ACC" w:rsidP="00487ACC" w:rsidRDefault="00487ACC" w14:paraId="520BB0BF" w14:textId="77777777">
      <w:pPr>
        <w:rPr>
          <w:rFonts w:ascii="Twinkl Light" w:hAnsi="Twinkl Light"/>
          <w:b/>
          <w:bCs/>
          <w:sz w:val="22"/>
          <w:szCs w:val="22"/>
          <w:lang w:val="en-GB" w:eastAsia="en-GB"/>
        </w:rPr>
      </w:pPr>
    </w:p>
    <w:p w:rsidR="00487ACC" w:rsidP="00487ACC" w:rsidRDefault="00487ACC" w14:paraId="258875D1" w14:textId="7B1672C8">
      <w:pPr>
        <w:rPr>
          <w:rFonts w:ascii="Twinkl Light" w:hAnsi="Twinkl Light"/>
          <w:sz w:val="22"/>
          <w:szCs w:val="22"/>
          <w:lang w:val="en-GB" w:eastAsia="en-GB"/>
        </w:rPr>
      </w:pP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Home Reading</w:t>
      </w:r>
      <w:r w:rsidRPr="00487ACC">
        <w:rPr>
          <w:rFonts w:ascii="Twinkl Light" w:hAnsi="Twinkl Light"/>
          <w:sz w:val="22"/>
          <w:szCs w:val="22"/>
          <w:lang w:val="en-GB" w:eastAsia="en-GB"/>
        </w:rPr>
        <w:br/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We love to see our children develop a passion for reading and ask for your support with our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Home Reading Scheme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. Children can read books from school or from home and all reading should be recorded in their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Home Reading Record Book</w:t>
      </w:r>
      <w:r w:rsidRPr="00487ACC">
        <w:rPr>
          <w:rFonts w:ascii="Twinkl Light" w:hAnsi="Twinkl Light"/>
          <w:sz w:val="22"/>
          <w:szCs w:val="22"/>
          <w:lang w:val="en-GB" w:eastAsia="en-GB"/>
        </w:rPr>
        <w:t>.</w:t>
      </w:r>
    </w:p>
    <w:p w:rsidRPr="00487ACC" w:rsidR="00D25791" w:rsidP="00487ACC" w:rsidRDefault="00D25791" w14:paraId="207A370D" w14:textId="77777777">
      <w:pPr>
        <w:rPr>
          <w:rFonts w:ascii="Twinkl Light" w:hAnsi="Twinkl Light"/>
          <w:sz w:val="22"/>
          <w:szCs w:val="22"/>
          <w:lang w:val="en-GB" w:eastAsia="en-GB"/>
        </w:rPr>
      </w:pPr>
    </w:p>
    <w:p w:rsidRPr="00487ACC" w:rsidR="00487ACC" w:rsidP="00487ACC" w:rsidRDefault="00487ACC" w14:paraId="7F1C9203" w14:textId="77777777">
      <w:pPr>
        <w:numPr>
          <w:ilvl w:val="0"/>
          <w:numId w:val="7"/>
        </w:numPr>
        <w:rPr>
          <w:rFonts w:ascii="Twinkl Light" w:hAnsi="Twinkl Light"/>
          <w:sz w:val="22"/>
          <w:szCs w:val="22"/>
          <w:lang w:val="en-GB" w:eastAsia="en-GB"/>
        </w:rPr>
      </w:pP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Book bags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should be returned to school every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Tuesday</w:t>
      </w:r>
      <w:r w:rsidRPr="00487ACC">
        <w:rPr>
          <w:rFonts w:ascii="Twinkl Light" w:hAnsi="Twinkl Light"/>
          <w:sz w:val="22"/>
          <w:szCs w:val="22"/>
          <w:lang w:val="en-GB" w:eastAsia="en-GB"/>
        </w:rPr>
        <w:t>.</w:t>
      </w:r>
    </w:p>
    <w:p w:rsidRPr="00487ACC" w:rsidR="00487ACC" w:rsidP="00487ACC" w:rsidRDefault="00487ACC" w14:paraId="061A7B0C" w14:textId="77777777">
      <w:pPr>
        <w:numPr>
          <w:ilvl w:val="0"/>
          <w:numId w:val="7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New books will be sent home every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Thursday</w:t>
      </w:r>
      <w:r w:rsidRPr="00487ACC">
        <w:rPr>
          <w:rFonts w:ascii="Twinkl Light" w:hAnsi="Twinkl Light"/>
          <w:sz w:val="22"/>
          <w:szCs w:val="22"/>
          <w:lang w:val="en-GB" w:eastAsia="en-GB"/>
        </w:rPr>
        <w:t>.</w:t>
      </w:r>
    </w:p>
    <w:p w:rsidRPr="00061435" w:rsidR="00487ACC" w:rsidP="00487ACC" w:rsidRDefault="00487ACC" w14:paraId="40EF3BDF" w14:textId="77777777">
      <w:pPr>
        <w:rPr>
          <w:rFonts w:ascii="Twinkl Light" w:hAnsi="Twinkl Light"/>
          <w:b w:val="1"/>
          <w:bCs w:val="1"/>
          <w:sz w:val="22"/>
          <w:szCs w:val="22"/>
          <w:lang w:val="en-GB" w:eastAsia="en-GB"/>
        </w:rPr>
      </w:pPr>
    </w:p>
    <w:p w:rsidR="30E8A81D" w:rsidRDefault="30E8A81D" w14:paraId="19286925" w14:textId="0A84E0D3">
      <w:r w:rsidRPr="5BA9DFB1" w:rsidR="30E8A81D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 xml:space="preserve">** </w:t>
      </w:r>
      <w:r w:rsidRPr="5BA9DFB1" w:rsidR="30E8A81D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>Please be advised that</w:t>
      </w:r>
      <w:r w:rsidRPr="5BA9DFB1" w:rsidR="61190966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 xml:space="preserve"> lost</w:t>
      </w:r>
      <w:r w:rsidRPr="5BA9DFB1" w:rsidR="61190966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 xml:space="preserve"> books must be replaced and will incur a £5 charge.</w:t>
      </w:r>
    </w:p>
    <w:p w:rsidR="5BA9DFB1" w:rsidP="5BA9DFB1" w:rsidRDefault="5BA9DFB1" w14:paraId="735ECF99" w14:textId="24C06FE0">
      <w:pPr>
        <w:rPr>
          <w:rFonts w:ascii="Twinkl Light" w:hAnsi="Twinkl Light"/>
          <w:b w:val="1"/>
          <w:bCs w:val="1"/>
          <w:sz w:val="22"/>
          <w:szCs w:val="22"/>
          <w:lang w:val="en-GB" w:eastAsia="en-GB"/>
        </w:rPr>
      </w:pPr>
    </w:p>
    <w:p w:rsidRPr="00487ACC" w:rsidR="00487ACC" w:rsidP="00487ACC" w:rsidRDefault="00487ACC" w14:paraId="34D8C2EA" w14:textId="77777777">
      <w:pPr>
        <w:rPr>
          <w:rFonts w:ascii="Twinkl Light" w:hAnsi="Twinkl Light"/>
          <w:sz w:val="22"/>
          <w:szCs w:val="22"/>
          <w:lang w:val="en-GB" w:eastAsia="en-GB"/>
        </w:rPr>
      </w:pP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Uniform</w:t>
      </w:r>
      <w:r w:rsidRPr="00487ACC">
        <w:rPr>
          <w:rFonts w:ascii="Twinkl Light" w:hAnsi="Twinkl Light"/>
          <w:sz w:val="22"/>
          <w:szCs w:val="22"/>
          <w:lang w:val="en-GB" w:eastAsia="en-GB"/>
        </w:rPr>
        <w:br/>
      </w:r>
      <w:r w:rsidRPr="00487ACC">
        <w:rPr>
          <w:rFonts w:ascii="Twinkl Light" w:hAnsi="Twinkl Light"/>
          <w:sz w:val="22"/>
          <w:szCs w:val="22"/>
          <w:lang w:val="en-GB" w:eastAsia="en-GB"/>
        </w:rPr>
        <w:t>Please ensure your child comes to school each day in full school uniform, which includes:</w:t>
      </w:r>
    </w:p>
    <w:p w:rsidRPr="00487ACC" w:rsidR="00487ACC" w:rsidP="00487ACC" w:rsidRDefault="00487ACC" w14:paraId="7ABA49DF" w14:textId="77777777">
      <w:pPr>
        <w:numPr>
          <w:ilvl w:val="0"/>
          <w:numId w:val="8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Grey trousers or skirt</w:t>
      </w:r>
    </w:p>
    <w:p w:rsidRPr="00487ACC" w:rsidR="00487ACC" w:rsidP="00487ACC" w:rsidRDefault="00487ACC" w14:paraId="57B0D90F" w14:textId="77777777">
      <w:pPr>
        <w:numPr>
          <w:ilvl w:val="0"/>
          <w:numId w:val="8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White or grey socks/tights</w:t>
      </w:r>
    </w:p>
    <w:p w:rsidRPr="00487ACC" w:rsidR="00487ACC" w:rsidP="00487ACC" w:rsidRDefault="00487ACC" w14:paraId="368407C4" w14:textId="77777777">
      <w:pPr>
        <w:numPr>
          <w:ilvl w:val="0"/>
          <w:numId w:val="8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White polo shirt (with or without the school logo)</w:t>
      </w:r>
    </w:p>
    <w:p w:rsidRPr="00487ACC" w:rsidR="00487ACC" w:rsidP="00487ACC" w:rsidRDefault="00487ACC" w14:paraId="022AB297" w14:textId="77777777">
      <w:pPr>
        <w:numPr>
          <w:ilvl w:val="0"/>
          <w:numId w:val="8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Royal blue jumper or cardigan with the school logo</w:t>
      </w:r>
    </w:p>
    <w:p w:rsidR="00487ACC" w:rsidP="00487ACC" w:rsidRDefault="00487ACC" w14:paraId="3B11E9CD" w14:textId="77777777">
      <w:pPr>
        <w:numPr>
          <w:ilvl w:val="0"/>
          <w:numId w:val="8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Black school shoes with low heels</w:t>
      </w:r>
    </w:p>
    <w:p w:rsidRPr="00487ACC" w:rsidR="00D25791" w:rsidP="00487ACC" w:rsidRDefault="00D25791" w14:paraId="62DF6D90" w14:textId="77777777">
      <w:pPr>
        <w:numPr>
          <w:ilvl w:val="0"/>
          <w:numId w:val="8"/>
        </w:numPr>
        <w:rPr>
          <w:rFonts w:ascii="Twinkl Light" w:hAnsi="Twinkl Light"/>
          <w:sz w:val="22"/>
          <w:szCs w:val="22"/>
          <w:lang w:val="en-GB" w:eastAsia="en-GB"/>
        </w:rPr>
      </w:pPr>
    </w:p>
    <w:p w:rsidRPr="00487ACC" w:rsidR="00487ACC" w:rsidP="00487ACC" w:rsidRDefault="00487ACC" w14:paraId="394337FD" w14:textId="3ADE4B1C">
      <w:pPr>
        <w:rPr>
          <w:rFonts w:ascii="Twinkl Light" w:hAnsi="Twinkl Light"/>
          <w:sz w:val="22"/>
          <w:szCs w:val="22"/>
          <w:lang w:val="en-GB" w:eastAsia="en-GB"/>
        </w:rPr>
      </w:pP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 xml:space="preserve">To support your child’s independence, please </w:t>
      </w:r>
      <w:r w:rsidRPr="5BA9DFB1" w:rsidR="00487ACC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>clearly label</w:t>
      </w: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 xml:space="preserve"> all clothing and belongings with their name and class</w:t>
      </w: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>.</w:t>
      </w:r>
      <w:r w:rsidRPr="5BA9DFB1" w:rsidR="648EA00E">
        <w:rPr>
          <w:rFonts w:ascii="Twinkl Light" w:hAnsi="Twinkl Light"/>
          <w:sz w:val="22"/>
          <w:szCs w:val="22"/>
          <w:lang w:val="en-GB" w:eastAsia="en-GB"/>
        </w:rPr>
        <w:t xml:space="preserve">  </w:t>
      </w:r>
      <w:r w:rsidRPr="5BA9DFB1" w:rsidR="648EA00E">
        <w:rPr>
          <w:rFonts w:ascii="Twinkl Light" w:hAnsi="Twinkl Light"/>
          <w:sz w:val="22"/>
          <w:szCs w:val="22"/>
          <w:lang w:val="en-GB" w:eastAsia="en-GB"/>
        </w:rPr>
        <w:t xml:space="preserve">This also makes it easier to </w:t>
      </w:r>
      <w:r w:rsidRPr="5BA9DFB1" w:rsidR="648EA00E">
        <w:rPr>
          <w:rFonts w:ascii="Twinkl Light" w:hAnsi="Twinkl Light"/>
          <w:sz w:val="22"/>
          <w:szCs w:val="22"/>
          <w:lang w:val="en-GB" w:eastAsia="en-GB"/>
        </w:rPr>
        <w:t>identify</w:t>
      </w:r>
      <w:r w:rsidRPr="5BA9DFB1" w:rsidR="648EA00E">
        <w:rPr>
          <w:rFonts w:ascii="Twinkl Light" w:hAnsi="Twinkl Light"/>
          <w:sz w:val="22"/>
          <w:szCs w:val="22"/>
          <w:lang w:val="en-GB" w:eastAsia="en-GB"/>
        </w:rPr>
        <w:t xml:space="preserve"> clothing when they go missing.</w:t>
      </w:r>
    </w:p>
    <w:p w:rsidRPr="00061435" w:rsidR="00487ACC" w:rsidP="00487ACC" w:rsidRDefault="00487ACC" w14:paraId="62C7BF92" w14:textId="77777777">
      <w:pPr>
        <w:rPr>
          <w:rFonts w:ascii="Twinkl Light" w:hAnsi="Twinkl Light"/>
          <w:b/>
          <w:bCs/>
          <w:sz w:val="22"/>
          <w:szCs w:val="22"/>
          <w:lang w:val="en-GB" w:eastAsia="en-GB"/>
        </w:rPr>
      </w:pPr>
    </w:p>
    <w:p w:rsidRPr="00487ACC" w:rsidR="00487ACC" w:rsidP="5BA9DFB1" w:rsidRDefault="00487ACC" w14:paraId="240D3C00" w14:textId="67ACBF4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Twinkl Light" w:hAnsi="Twinkl Light"/>
          <w:sz w:val="22"/>
          <w:szCs w:val="22"/>
          <w:lang w:val="en-GB" w:eastAsia="en-GB"/>
        </w:rPr>
      </w:pPr>
      <w:r w:rsidRPr="5BA9DFB1" w:rsidR="00487ACC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>P.E.</w:t>
      </w:r>
      <w:r>
        <w:br/>
      </w: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 xml:space="preserve">P.E. lessons will take place every </w:t>
      </w:r>
      <w:r w:rsidRPr="5BA9DFB1" w:rsidR="106B0F2D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>Monday</w:t>
      </w: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 xml:space="preserve">. </w:t>
      </w:r>
      <w:r w:rsidRPr="5BA9DFB1" w:rsidR="6C41EF41">
        <w:rPr>
          <w:rFonts w:ascii="Twinkl Light" w:hAnsi="Twinkl Light"/>
          <w:sz w:val="22"/>
          <w:szCs w:val="22"/>
          <w:lang w:val="en-GB" w:eastAsia="en-GB"/>
        </w:rPr>
        <w:t xml:space="preserve">They will also enjoy activities with MJ in the hall on Thursday afternoons.  </w:t>
      </w: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>On th</w:t>
      </w:r>
      <w:r w:rsidRPr="5BA9DFB1" w:rsidR="6F002D67">
        <w:rPr>
          <w:rFonts w:ascii="Twinkl Light" w:hAnsi="Twinkl Light"/>
          <w:sz w:val="22"/>
          <w:szCs w:val="22"/>
          <w:lang w:val="en-GB" w:eastAsia="en-GB"/>
        </w:rPr>
        <w:t>ese</w:t>
      </w: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 xml:space="preserve"> day</w:t>
      </w:r>
      <w:r w:rsidRPr="5BA9DFB1" w:rsidR="50FC6E1D">
        <w:rPr>
          <w:rFonts w:ascii="Twinkl Light" w:hAnsi="Twinkl Light"/>
          <w:sz w:val="22"/>
          <w:szCs w:val="22"/>
          <w:lang w:val="en-GB" w:eastAsia="en-GB"/>
        </w:rPr>
        <w:t>s</w:t>
      </w: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>, children should come to school wearing their P.E. kit:</w:t>
      </w:r>
    </w:p>
    <w:p w:rsidRPr="00487ACC" w:rsidR="00487ACC" w:rsidP="00487ACC" w:rsidRDefault="00487ACC" w14:paraId="2AC39E6C" w14:textId="77777777">
      <w:pPr>
        <w:numPr>
          <w:ilvl w:val="0"/>
          <w:numId w:val="9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White t-shirt or polo shirt</w:t>
      </w:r>
    </w:p>
    <w:p w:rsidRPr="00487ACC" w:rsidR="00487ACC" w:rsidP="00487ACC" w:rsidRDefault="00487ACC" w14:paraId="2DA16795" w14:textId="77777777">
      <w:pPr>
        <w:numPr>
          <w:ilvl w:val="0"/>
          <w:numId w:val="9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Blue school jumper, cardigan, or hoodie (with logo)</w:t>
      </w:r>
    </w:p>
    <w:p w:rsidRPr="00487ACC" w:rsidR="00487ACC" w:rsidP="00487ACC" w:rsidRDefault="00487ACC" w14:paraId="240F8A82" w14:textId="77777777">
      <w:pPr>
        <w:numPr>
          <w:ilvl w:val="0"/>
          <w:numId w:val="9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Dark jogging bottoms or shorts</w:t>
      </w:r>
    </w:p>
    <w:p w:rsidRPr="00487ACC" w:rsidR="00487ACC" w:rsidP="00487ACC" w:rsidRDefault="00487ACC" w14:paraId="03416CBB" w14:textId="77777777">
      <w:pPr>
        <w:numPr>
          <w:ilvl w:val="0"/>
          <w:numId w:val="9"/>
        </w:numPr>
        <w:rPr>
          <w:rFonts w:ascii="Twinkl Light" w:hAnsi="Twinkl Light"/>
          <w:sz w:val="22"/>
          <w:szCs w:val="22"/>
          <w:lang w:val="en-GB" w:eastAsia="en-GB"/>
        </w:rPr>
      </w:pP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>Trainers</w:t>
      </w:r>
    </w:p>
    <w:p w:rsidR="5BA9DFB1" w:rsidP="5BA9DFB1" w:rsidRDefault="5BA9DFB1" w14:paraId="1BD14EA5" w14:textId="29E96D4B">
      <w:pPr>
        <w:rPr>
          <w:rFonts w:ascii="Twinkl Light" w:hAnsi="Twinkl Light"/>
          <w:b w:val="1"/>
          <w:bCs w:val="1"/>
          <w:sz w:val="22"/>
          <w:szCs w:val="22"/>
          <w:lang w:val="en-GB" w:eastAsia="en-GB"/>
        </w:rPr>
      </w:pPr>
    </w:p>
    <w:p w:rsidR="5BA9DFB1" w:rsidP="5BA9DFB1" w:rsidRDefault="5BA9DFB1" w14:paraId="5C3C16BD" w14:textId="018630FB">
      <w:pPr>
        <w:rPr>
          <w:rFonts w:ascii="Twinkl Light" w:hAnsi="Twinkl Light"/>
          <w:b w:val="1"/>
          <w:bCs w:val="1"/>
          <w:sz w:val="22"/>
          <w:szCs w:val="22"/>
          <w:lang w:val="en-GB" w:eastAsia="en-GB"/>
        </w:rPr>
      </w:pPr>
    </w:p>
    <w:p w:rsidRPr="00487ACC" w:rsidR="00487ACC" w:rsidP="00487ACC" w:rsidRDefault="00487ACC" w14:paraId="71DC814F" w14:textId="495BA148">
      <w:pPr>
        <w:rPr>
          <w:rFonts w:ascii="Twinkl Light" w:hAnsi="Twinkl Light"/>
          <w:sz w:val="22"/>
          <w:szCs w:val="22"/>
          <w:lang w:val="en-GB" w:eastAsia="en-GB"/>
        </w:rPr>
      </w:pPr>
      <w:r w:rsidRPr="5BA9DFB1" w:rsidR="00487ACC">
        <w:rPr>
          <w:rFonts w:ascii="Twinkl Light" w:hAnsi="Twinkl Light"/>
          <w:b w:val="1"/>
          <w:bCs w:val="1"/>
          <w:sz w:val="22"/>
          <w:szCs w:val="22"/>
          <w:lang w:val="en-GB" w:eastAsia="en-GB"/>
        </w:rPr>
        <w:t>Please note</w:t>
      </w:r>
      <w:r w:rsidRPr="5BA9DFB1" w:rsidR="00487ACC">
        <w:rPr>
          <w:rFonts w:ascii="Twinkl Light" w:hAnsi="Twinkl Light"/>
          <w:sz w:val="22"/>
          <w:szCs w:val="22"/>
          <w:lang w:val="en-GB" w:eastAsia="en-GB"/>
        </w:rPr>
        <w:t>: No football kits, crop tops, or jewellery (in line with our school’s safety policy).</w:t>
      </w:r>
    </w:p>
    <w:p w:rsidR="00D25791" w:rsidP="00487ACC" w:rsidRDefault="00D25791" w14:paraId="35909662" w14:textId="77777777">
      <w:pPr>
        <w:rPr>
          <w:rFonts w:ascii="Twinkl Light" w:hAnsi="Twinkl Light"/>
          <w:b/>
          <w:bCs/>
          <w:sz w:val="22"/>
          <w:szCs w:val="22"/>
          <w:lang w:val="en-GB" w:eastAsia="en-GB"/>
        </w:rPr>
      </w:pPr>
    </w:p>
    <w:p w:rsidRPr="00D25791" w:rsidR="00487ACC" w:rsidP="00487ACC" w:rsidRDefault="00487ACC" w14:paraId="130CBA08" w14:textId="4BC39489">
      <w:pPr>
        <w:rPr>
          <w:rFonts w:ascii="Twinkl Light" w:hAnsi="Twinkl Light"/>
          <w:sz w:val="22"/>
          <w:szCs w:val="22"/>
          <w:lang w:val="en-GB" w:eastAsia="en-GB"/>
        </w:rPr>
      </w:pP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Curriculum</w:t>
      </w:r>
      <w:r w:rsidRPr="00487ACC">
        <w:rPr>
          <w:rFonts w:ascii="Twinkl Light" w:hAnsi="Twinkl Light"/>
          <w:sz w:val="22"/>
          <w:szCs w:val="22"/>
          <w:lang w:val="en-GB" w:eastAsia="en-GB"/>
        </w:rPr>
        <w:br/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Our creative curriculum topic this half term is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‘</w:t>
      </w:r>
      <w:r w:rsidR="00D25791">
        <w:rPr>
          <w:rFonts w:ascii="Twinkl Light" w:hAnsi="Twinkl Light"/>
          <w:b/>
          <w:bCs/>
          <w:sz w:val="22"/>
          <w:szCs w:val="22"/>
          <w:lang w:val="en-GB" w:eastAsia="en-GB"/>
        </w:rPr>
        <w:t>Take to the Skies</w:t>
      </w:r>
      <w:r w:rsidRPr="00487ACC">
        <w:rPr>
          <w:rFonts w:ascii="Twinkl Light" w:hAnsi="Twinkl Light"/>
          <w:sz w:val="22"/>
          <w:szCs w:val="22"/>
          <w:lang w:val="en-GB" w:eastAsia="en-GB"/>
        </w:rPr>
        <w:t>. We have a magical learning journey ahea</w:t>
      </w:r>
      <w:r w:rsidR="00D25791">
        <w:rPr>
          <w:rFonts w:ascii="Twinkl Light" w:hAnsi="Twinkl Light"/>
          <w:sz w:val="22"/>
          <w:szCs w:val="22"/>
          <w:lang w:val="en-GB" w:eastAsia="en-GB"/>
        </w:rPr>
        <w:t>d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! For more details about what we’ll be covering, please refer to the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topic web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on our school website.</w:t>
      </w:r>
    </w:p>
    <w:p w:rsidRPr="00061435" w:rsidR="00487ACC" w:rsidP="00487ACC" w:rsidRDefault="00487ACC" w14:paraId="13488FE6" w14:textId="77777777">
      <w:pPr>
        <w:rPr>
          <w:rFonts w:ascii="Twinkl Light" w:hAnsi="Twinkl Light"/>
          <w:b/>
          <w:bCs/>
          <w:sz w:val="22"/>
          <w:szCs w:val="22"/>
          <w:lang w:val="en-GB" w:eastAsia="en-GB"/>
        </w:rPr>
      </w:pPr>
    </w:p>
    <w:p w:rsidRPr="00487ACC" w:rsidR="00487ACC" w:rsidP="00487ACC" w:rsidRDefault="00487ACC" w14:paraId="61C531A9" w14:textId="77777777">
      <w:pPr>
        <w:rPr>
          <w:rFonts w:ascii="Twinkl Light" w:hAnsi="Twinkl Light"/>
          <w:sz w:val="22"/>
          <w:szCs w:val="22"/>
          <w:lang w:val="en-GB" w:eastAsia="en-GB"/>
        </w:rPr>
      </w:pP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Homework</w:t>
      </w:r>
    </w:p>
    <w:p w:rsidRPr="00487ACC" w:rsidR="00487ACC" w:rsidP="00487ACC" w:rsidRDefault="00487ACC" w14:paraId="650F08B1" w14:textId="77777777">
      <w:pPr>
        <w:numPr>
          <w:ilvl w:val="0"/>
          <w:numId w:val="10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Homework will be sent home each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Thursday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and should be returned by the following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Tuesday</w:t>
      </w:r>
      <w:r w:rsidRPr="00487ACC">
        <w:rPr>
          <w:rFonts w:ascii="Twinkl Light" w:hAnsi="Twinkl Light"/>
          <w:sz w:val="22"/>
          <w:szCs w:val="22"/>
          <w:lang w:val="en-GB" w:eastAsia="en-GB"/>
        </w:rPr>
        <w:t>.</w:t>
      </w:r>
      <w:r w:rsidRPr="00061435" w:rsidR="00061435">
        <w:rPr>
          <w:rFonts w:ascii="Twinkl Light" w:hAnsi="Twinkl Light"/>
          <w:sz w:val="22"/>
          <w:szCs w:val="22"/>
          <w:lang w:val="en-GB" w:eastAsia="en-GB"/>
        </w:rPr>
        <w:t xml:space="preserve"> </w:t>
      </w:r>
    </w:p>
    <w:p w:rsidRPr="00487ACC" w:rsidR="00487ACC" w:rsidP="00487ACC" w:rsidRDefault="00487ACC" w14:paraId="0CCD6883" w14:textId="77777777">
      <w:pPr>
        <w:numPr>
          <w:ilvl w:val="0"/>
          <w:numId w:val="10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Each week, your child will receiv</w:t>
      </w:r>
      <w:r w:rsidRPr="00061435">
        <w:rPr>
          <w:rFonts w:ascii="Twinkl Light" w:hAnsi="Twinkl Light"/>
          <w:sz w:val="22"/>
          <w:szCs w:val="22"/>
          <w:lang w:val="en-GB" w:eastAsia="en-GB"/>
        </w:rPr>
        <w:t>e an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English and a Maths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tasks.</w:t>
      </w:r>
    </w:p>
    <w:p w:rsidRPr="00487ACC" w:rsidR="00487ACC" w:rsidP="00487ACC" w:rsidRDefault="00487ACC" w14:paraId="3F2F26E2" w14:textId="77777777">
      <w:pPr>
        <w:numPr>
          <w:ilvl w:val="0"/>
          <w:numId w:val="10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Weekly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spellings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will be sent home on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Monday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and checked the following Monday.</w:t>
      </w:r>
    </w:p>
    <w:p w:rsidRPr="00487ACC" w:rsidR="00487ACC" w:rsidP="00487ACC" w:rsidRDefault="00487ACC" w14:paraId="0EF375E9" w14:textId="77777777">
      <w:pPr>
        <w:numPr>
          <w:ilvl w:val="0"/>
          <w:numId w:val="10"/>
        </w:num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Inside your child’s homework book, you’ll find their </w:t>
      </w: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Times Tables Rock Stars</w:t>
      </w:r>
      <w:r w:rsidRPr="00487ACC">
        <w:rPr>
          <w:rFonts w:ascii="Twinkl Light" w:hAnsi="Twinkl Light"/>
          <w:sz w:val="22"/>
          <w:szCs w:val="22"/>
          <w:lang w:val="en-GB" w:eastAsia="en-GB"/>
        </w:rPr>
        <w:t xml:space="preserve"> login details. Each week, we’ll celebrate one or two star performers from each class based on effort and engagement.</w:t>
      </w:r>
    </w:p>
    <w:p w:rsidRPr="00061435" w:rsidR="00487ACC" w:rsidP="00487ACC" w:rsidRDefault="00487ACC" w14:paraId="2CFF1BE6" w14:textId="77777777">
      <w:pPr>
        <w:rPr>
          <w:rFonts w:ascii="Twinkl Light" w:hAnsi="Twinkl Light"/>
          <w:sz w:val="22"/>
          <w:szCs w:val="22"/>
          <w:lang w:val="en-GB" w:eastAsia="en-GB"/>
        </w:rPr>
      </w:pPr>
    </w:p>
    <w:p w:rsidRPr="00487ACC" w:rsidR="00487ACC" w:rsidP="00487ACC" w:rsidRDefault="00487ACC" w14:paraId="51DE1F7E" w14:textId="77777777">
      <w:pPr>
        <w:rPr>
          <w:rFonts w:ascii="Twinkl Light" w:hAnsi="Twinkl Light"/>
          <w:sz w:val="22"/>
          <w:szCs w:val="22"/>
          <w:lang w:val="en-GB" w:eastAsia="en-GB"/>
        </w:rPr>
      </w:pPr>
      <w:r w:rsidRPr="00487ACC">
        <w:rPr>
          <w:rFonts w:ascii="Twinkl Light" w:hAnsi="Twinkl Light"/>
          <w:sz w:val="22"/>
          <w:szCs w:val="22"/>
          <w:lang w:val="en-GB" w:eastAsia="en-GB"/>
        </w:rPr>
        <w:t>Thank you for your continued support. We’re looking forward to a fantastic term together!</w:t>
      </w:r>
    </w:p>
    <w:p w:rsidRPr="00061435" w:rsidR="007D1530" w:rsidP="00487ACC" w:rsidRDefault="00487ACC" w14:paraId="516B15EA" w14:textId="77777777">
      <w:pPr>
        <w:rPr>
          <w:rFonts w:ascii="Twinkl Light" w:hAnsi="Twinkl Light"/>
          <w:sz w:val="22"/>
          <w:szCs w:val="22"/>
          <w:lang w:val="en-GB" w:eastAsia="en-GB"/>
        </w:rPr>
      </w:pPr>
      <w:r w:rsidRPr="00061435">
        <w:rPr>
          <w:rFonts w:ascii="Twinkl Light" w:hAnsi="Twinkl Light"/>
          <w:b/>
          <w:bCs/>
          <w:sz w:val="22"/>
          <w:szCs w:val="22"/>
          <w:lang w:val="en-GB" w:eastAsia="en-GB"/>
        </w:rPr>
        <w:t>The Year 2 Team</w:t>
      </w:r>
    </w:p>
    <w:sectPr w:rsidRPr="00061435" w:rsidR="007D1530" w:rsidSect="007D1530">
      <w:headerReference w:type="default" r:id="rId8"/>
      <w:footerReference w:type="default" r:id="rId9"/>
      <w:pgSz w:w="11909" w:h="16834" w:orient="portrait" w:code="9"/>
      <w:pgMar w:top="720" w:right="720" w:bottom="720" w:left="720" w:header="283" w:footer="283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2F24" w:rsidRDefault="008E2F24" w14:paraId="075BE942" w14:textId="77777777">
      <w:r>
        <w:separator/>
      </w:r>
    </w:p>
  </w:endnote>
  <w:endnote w:type="continuationSeparator" w:id="0">
    <w:p w:rsidR="008E2F24" w:rsidRDefault="008E2F24" w14:paraId="4664BA6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s for Learners">
    <w:altName w:val="Calibri"/>
    <w:panose1 w:val="020B0604020202020204"/>
    <w:charset w:val="00"/>
    <w:family w:val="auto"/>
    <w:pitch w:val="variable"/>
    <w:sig w:usb0="A00002AF" w:usb1="00000042" w:usb2="00000000" w:usb3="00000000" w:csb0="00000193" w:csb1="00000000"/>
  </w:font>
  <w:font w:name="Bernard MT Condensed">
    <w:panose1 w:val="02050806060905020404"/>
    <w:charset w:val="4D"/>
    <w:family w:val="roman"/>
    <w:pitch w:val="variable"/>
    <w:sig w:usb0="00000003" w:usb1="00000000" w:usb2="00000000" w:usb3="00000000" w:csb0="00000001" w:csb1="00000000"/>
  </w:font>
  <w:font w:name="Twinkl Light">
    <w:panose1 w:val="020B0604020202020204"/>
    <w:charset w:val="4D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83C6D" w:rsidRDefault="009724B6" w14:paraId="2FD4965F" w14:textId="77777777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9C96650" wp14:editId="3E66F815">
          <wp:simplePos x="0" y="0"/>
          <wp:positionH relativeFrom="margin">
            <wp:align>center</wp:align>
          </wp:positionH>
          <wp:positionV relativeFrom="paragraph">
            <wp:posOffset>-219710</wp:posOffset>
          </wp:positionV>
          <wp:extent cx="7203440" cy="1883410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June 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3440" cy="1883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2F24" w:rsidRDefault="008E2F24" w14:paraId="33F87BAD" w14:textId="77777777">
      <w:r>
        <w:separator/>
      </w:r>
    </w:p>
  </w:footnote>
  <w:footnote w:type="continuationSeparator" w:id="0">
    <w:p w:rsidR="008E2F24" w:rsidRDefault="008E2F24" w14:paraId="3F99F1D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Pr="00CB5783" w:rsidR="003A3F2D" w:rsidP="00CB5783" w:rsidRDefault="00F75BE6" w14:paraId="407E0324" w14:textId="77777777">
    <w:pPr>
      <w:pStyle w:val="Heading5"/>
      <w:ind w:left="2160" w:firstLine="720"/>
      <w:rPr>
        <w:rFonts w:ascii="Twinkl Light" w:hAnsi="Twinkl Light"/>
        <w:b w:val="0"/>
        <w:i w:val="0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CB5783">
      <w:rPr>
        <w:rFonts w:ascii="Twinkl Light" w:hAnsi="Twinkl Light"/>
        <w:b w:val="0"/>
        <w:i w:val="0"/>
        <w:noProof/>
        <w:sz w:val="28"/>
        <w:lang w:val="en-GB" w:eastAsia="en-GB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192" behindDoc="0" locked="0" layoutInCell="0" allowOverlap="1" wp14:anchorId="2D0E5959" wp14:editId="1A8684E0">
          <wp:simplePos x="0" y="0"/>
          <wp:positionH relativeFrom="column">
            <wp:posOffset>-30480</wp:posOffset>
          </wp:positionH>
          <wp:positionV relativeFrom="paragraph">
            <wp:posOffset>15364</wp:posOffset>
          </wp:positionV>
          <wp:extent cx="981075" cy="1127125"/>
          <wp:effectExtent l="0" t="0" r="9525" b="0"/>
          <wp:wrapNone/>
          <wp:docPr id="15" name="Picture 15" descr="logo finish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finish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127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5783" w:rsidR="00CB5783">
      <w:rPr>
        <w:rFonts w:ascii="Twinkl Light" w:hAnsi="Twinkl Light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</w:t>
    </w:r>
    <w:r w:rsidRPr="00CB5783" w:rsidR="003A3F2D">
      <w:rPr>
        <w:rFonts w:ascii="Twinkl Light" w:hAnsi="Twinkl Light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St. Michael in the Hamlet Primary School</w:t>
    </w:r>
  </w:p>
  <w:p w:rsidRPr="00CB5783" w:rsidR="003A3F2D" w:rsidP="00CB5783" w:rsidRDefault="003A3F2D" w14:paraId="3D4B4BBA" w14:textId="77777777">
    <w:pPr>
      <w:pStyle w:val="Heading5"/>
      <w:ind w:left="3600" w:firstLine="720"/>
      <w:rPr>
        <w:rFonts w:ascii="Twinkl Light" w:hAnsi="Twinkl Light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CB5783">
      <w:rPr>
        <w:rFonts w:ascii="Twinkl Light" w:hAnsi="Twinkl Light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Neilson Road</w:t>
    </w:r>
  </w:p>
  <w:p w:rsidRPr="00CB5783" w:rsidR="003A3F2D" w:rsidP="00CB5783" w:rsidRDefault="001A7738" w14:paraId="0CA4FBA2" w14:textId="77777777">
    <w:pPr>
      <w:pStyle w:val="BodyText"/>
      <w:ind w:left="3600" w:firstLine="720"/>
      <w:rPr>
        <w:rFonts w:ascii="Twinkl Light" w:hAnsi="Twinkl Light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CB5783">
      <w:rPr>
        <w:rFonts w:ascii="Twinkl Light" w:hAnsi="Twinkl Light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Liverpool L17 7BA </w:t>
    </w:r>
  </w:p>
  <w:p w:rsidRPr="00CB5783" w:rsidR="003A3F2D" w:rsidP="00CB5783" w:rsidRDefault="001A7738" w14:paraId="30564042" w14:textId="77777777">
    <w:pPr>
      <w:pStyle w:val="BodyText"/>
      <w:ind w:left="3600" w:firstLine="720"/>
      <w:rPr>
        <w:rFonts w:ascii="Twinkl Light" w:hAnsi="Twinkl Light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CB5783">
      <w:rPr>
        <w:rFonts w:ascii="Twinkl Light" w:hAnsi="Twinkl Light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Headteacher: Miss Moreton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0728"/>
    <w:multiLevelType w:val="multilevel"/>
    <w:tmpl w:val="91EA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6912AC4"/>
    <w:multiLevelType w:val="multilevel"/>
    <w:tmpl w:val="943A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2C6641B"/>
    <w:multiLevelType w:val="multilevel"/>
    <w:tmpl w:val="475AB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FDE3523"/>
    <w:multiLevelType w:val="multilevel"/>
    <w:tmpl w:val="57D6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10460FC"/>
    <w:multiLevelType w:val="multilevel"/>
    <w:tmpl w:val="E2F8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9743548"/>
    <w:multiLevelType w:val="hybridMultilevel"/>
    <w:tmpl w:val="9E0EF7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C42369D"/>
    <w:multiLevelType w:val="hybridMultilevel"/>
    <w:tmpl w:val="E45E6D58"/>
    <w:lvl w:ilvl="0" w:tplc="5EFEC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BE08D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Wingdings"/>
      </w:rPr>
    </w:lvl>
    <w:lvl w:ilvl="2" w:tplc="B4BE87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37A9D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6B9A63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Wingdings"/>
      </w:rPr>
    </w:lvl>
    <w:lvl w:ilvl="5" w:tplc="B9AC6C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B0ECF1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554AE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Wingdings"/>
      </w:rPr>
    </w:lvl>
    <w:lvl w:ilvl="8" w:tplc="DC925C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FB83CB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4F073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7E8F7B2A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62676424">
    <w:abstractNumId w:val="8"/>
  </w:num>
  <w:num w:numId="2" w16cid:durableId="1763336924">
    <w:abstractNumId w:val="7"/>
  </w:num>
  <w:num w:numId="3" w16cid:durableId="296184642">
    <w:abstractNumId w:val="9"/>
  </w:num>
  <w:num w:numId="4" w16cid:durableId="1965580966">
    <w:abstractNumId w:val="6"/>
  </w:num>
  <w:num w:numId="5" w16cid:durableId="259408728">
    <w:abstractNumId w:val="5"/>
  </w:num>
  <w:num w:numId="6" w16cid:durableId="50928706">
    <w:abstractNumId w:val="3"/>
  </w:num>
  <w:num w:numId="7" w16cid:durableId="2044164031">
    <w:abstractNumId w:val="4"/>
  </w:num>
  <w:num w:numId="8" w16cid:durableId="2005664475">
    <w:abstractNumId w:val="1"/>
  </w:num>
  <w:num w:numId="9" w16cid:durableId="556863878">
    <w:abstractNumId w:val="0"/>
  </w:num>
  <w:num w:numId="10" w16cid:durableId="115148662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2"/>
  <w:proofState w:spelling="clean" w:grammar="dirty"/>
  <w:attachedTemplate r:id="rId1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on="f"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F5E"/>
    <w:rsid w:val="0001178D"/>
    <w:rsid w:val="00022680"/>
    <w:rsid w:val="00037085"/>
    <w:rsid w:val="00061435"/>
    <w:rsid w:val="000948F9"/>
    <w:rsid w:val="00095BAD"/>
    <w:rsid w:val="000A314D"/>
    <w:rsid w:val="000E20F4"/>
    <w:rsid w:val="00107F62"/>
    <w:rsid w:val="00170279"/>
    <w:rsid w:val="00175E55"/>
    <w:rsid w:val="00182811"/>
    <w:rsid w:val="001A7738"/>
    <w:rsid w:val="001E74AA"/>
    <w:rsid w:val="001F5A0C"/>
    <w:rsid w:val="001F609B"/>
    <w:rsid w:val="001F78BD"/>
    <w:rsid w:val="0023309E"/>
    <w:rsid w:val="00281059"/>
    <w:rsid w:val="00292296"/>
    <w:rsid w:val="002B16BC"/>
    <w:rsid w:val="002F39EF"/>
    <w:rsid w:val="00362BAD"/>
    <w:rsid w:val="003739EB"/>
    <w:rsid w:val="0039398D"/>
    <w:rsid w:val="003A3F2D"/>
    <w:rsid w:val="003B0532"/>
    <w:rsid w:val="003B0FCB"/>
    <w:rsid w:val="004202F4"/>
    <w:rsid w:val="0048064F"/>
    <w:rsid w:val="00487ACC"/>
    <w:rsid w:val="004F58F8"/>
    <w:rsid w:val="00544DDC"/>
    <w:rsid w:val="005540C5"/>
    <w:rsid w:val="0059296E"/>
    <w:rsid w:val="005A119F"/>
    <w:rsid w:val="005A1DAC"/>
    <w:rsid w:val="005D65CD"/>
    <w:rsid w:val="005F6BDC"/>
    <w:rsid w:val="006569E0"/>
    <w:rsid w:val="006F23EF"/>
    <w:rsid w:val="00702A6B"/>
    <w:rsid w:val="00747630"/>
    <w:rsid w:val="00763A19"/>
    <w:rsid w:val="00767002"/>
    <w:rsid w:val="007C0DD8"/>
    <w:rsid w:val="007D1530"/>
    <w:rsid w:val="007F5977"/>
    <w:rsid w:val="008007AF"/>
    <w:rsid w:val="00800BDC"/>
    <w:rsid w:val="00825DC8"/>
    <w:rsid w:val="00840F65"/>
    <w:rsid w:val="00844BD6"/>
    <w:rsid w:val="00865551"/>
    <w:rsid w:val="0087014E"/>
    <w:rsid w:val="0089727C"/>
    <w:rsid w:val="008B628E"/>
    <w:rsid w:val="008D1F7F"/>
    <w:rsid w:val="008D24A9"/>
    <w:rsid w:val="008E2F24"/>
    <w:rsid w:val="008F03B1"/>
    <w:rsid w:val="00915CEB"/>
    <w:rsid w:val="009232ED"/>
    <w:rsid w:val="009724B6"/>
    <w:rsid w:val="009A7D11"/>
    <w:rsid w:val="00A03A29"/>
    <w:rsid w:val="00A15BFA"/>
    <w:rsid w:val="00A27674"/>
    <w:rsid w:val="00A83C6D"/>
    <w:rsid w:val="00A967AD"/>
    <w:rsid w:val="00AA3EA6"/>
    <w:rsid w:val="00AB1E5B"/>
    <w:rsid w:val="00AB64E1"/>
    <w:rsid w:val="00AC27F0"/>
    <w:rsid w:val="00AC5131"/>
    <w:rsid w:val="00AC5F5E"/>
    <w:rsid w:val="00B02912"/>
    <w:rsid w:val="00B2618F"/>
    <w:rsid w:val="00B26353"/>
    <w:rsid w:val="00BA2957"/>
    <w:rsid w:val="00BC045E"/>
    <w:rsid w:val="00BC559D"/>
    <w:rsid w:val="00BC6C71"/>
    <w:rsid w:val="00C3051E"/>
    <w:rsid w:val="00C63724"/>
    <w:rsid w:val="00C9270F"/>
    <w:rsid w:val="00CB5783"/>
    <w:rsid w:val="00D164E0"/>
    <w:rsid w:val="00D25791"/>
    <w:rsid w:val="00D53326"/>
    <w:rsid w:val="00E23757"/>
    <w:rsid w:val="00E26F71"/>
    <w:rsid w:val="00EB70B9"/>
    <w:rsid w:val="00F44339"/>
    <w:rsid w:val="00F50B6A"/>
    <w:rsid w:val="00F6663F"/>
    <w:rsid w:val="00F70C34"/>
    <w:rsid w:val="00F75BE6"/>
    <w:rsid w:val="00FF1E67"/>
    <w:rsid w:val="106B0F2D"/>
    <w:rsid w:val="30E8A81D"/>
    <w:rsid w:val="323AFB09"/>
    <w:rsid w:val="36D9DDFE"/>
    <w:rsid w:val="39225DC9"/>
    <w:rsid w:val="50FC6E1D"/>
    <w:rsid w:val="5BA9DFB1"/>
    <w:rsid w:val="61190966"/>
    <w:rsid w:val="648EA00E"/>
    <w:rsid w:val="6C41EF41"/>
    <w:rsid w:val="6F002D67"/>
    <w:rsid w:val="71F4A0B0"/>
    <w:rsid w:val="76255127"/>
    <w:rsid w:val="7B1C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on="f" color="white"/>
      <v:stroke on="f"/>
    </o:shapedefaults>
    <o:shapelayout v:ext="edit">
      <o:idmap v:ext="edit" data="2"/>
    </o:shapelayout>
  </w:shapeDefaults>
  <w:decimalSymbol w:val="."/>
  <w:listSeparator w:val=","/>
  <w14:docId w14:val="2FFCB347"/>
  <w15:docId w15:val="{F99C7772-CF82-4BB1-9862-BC28B7765A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i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ookman Old Style" w:hAnsi="Bookman Old Style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Bookman Old Style" w:hAnsi="Bookman Old Style"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Bookman Old Style" w:hAnsi="Bookman Old Style"/>
      <w:b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rFonts w:ascii="Bookman Old Style" w:hAnsi="Bookman Old Style"/>
      <w:b/>
      <w:i/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Garamond" w:hAnsi="Garamond"/>
      <w:b/>
      <w:i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hAnsi="Comic Sans MS"/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Comic Sans MS" w:hAnsi="Comic Sans MS"/>
      <w:b/>
      <w:sz w:val="2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Comic Sans MS" w:hAnsi="Comic Sans MS"/>
      <w:b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right"/>
    </w:pPr>
    <w:rPr>
      <w:rFonts w:ascii="Bookman Old Style" w:hAnsi="Bookman Old Style"/>
      <w:b/>
      <w:i/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BodyText2">
    <w:name w:val="Body Text 2"/>
    <w:basedOn w:val="Normal"/>
    <w:link w:val="BodyText2Char"/>
    <w:semiHidden/>
    <w:rPr>
      <w:rFonts w:ascii="Comic Sans MS" w:hAnsi="Comic Sans MS"/>
      <w:sz w:val="24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3">
    <w:name w:val="Body Text 3"/>
    <w:basedOn w:val="Normal"/>
    <w:semiHidden/>
    <w:pPr>
      <w:jc w:val="center"/>
    </w:pPr>
    <w:rPr>
      <w:rFonts w:ascii="Comic Sans MS" w:hAnsi="Comic Sans MS"/>
      <w:lang w:val="en-GB"/>
    </w:rPr>
  </w:style>
  <w:style w:type="character" w:styleId="BodyText2Char" w:customStyle="1">
    <w:name w:val="Body Text 2 Char"/>
    <w:basedOn w:val="DefaultParagraphFont"/>
    <w:link w:val="BodyText2"/>
    <w:semiHidden/>
    <w:rsid w:val="007C0DD8"/>
    <w:rPr>
      <w:rFonts w:ascii="Comic Sans MS" w:hAnsi="Comic Sans MS"/>
      <w:sz w:val="24"/>
    </w:rPr>
  </w:style>
  <w:style w:type="paragraph" w:styleId="NormalWeb">
    <w:name w:val="Normal (Web)"/>
    <w:basedOn w:val="Normal"/>
    <w:uiPriority w:val="99"/>
    <w:unhideWhenUsed/>
    <w:rsid w:val="00F6663F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F6663F"/>
    <w:rPr>
      <w:b/>
      <w:bCs/>
    </w:rPr>
  </w:style>
  <w:style w:type="paragraph" w:styleId="ListParagraph">
    <w:name w:val="List Paragraph"/>
    <w:basedOn w:val="Normal"/>
    <w:uiPriority w:val="34"/>
    <w:qFormat/>
    <w:rsid w:val="00A03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3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acher\Downloads\Letterhead%20JULY%202016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0F61A-1433-4838-B333-08BD6447825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C:\Users\teacher\Downloads\Letterhead JULY 2016 (1).dotx</ap:Template>
  <ap:Application>Microsoft Word for the web</ap:Application>
  <ap:DocSecurity>0</ap:DocSecurity>
  <ap:ScaleCrop>false</ap:ScaleCrop>
  <ap:Company>Liverpool Education and Lifelong Learning Service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St. Michael in the Hamlet</dc:title>
  <dc:creator>teacher</dc:creator>
  <lastModifiedBy>Thomas Hawkins</lastModifiedBy>
  <revision>4</revision>
  <lastPrinted>2025-07-18T08:45:00.0000000Z</lastPrinted>
  <dcterms:created xsi:type="dcterms:W3CDTF">2026-08-23T22:58:00.0000000Z</dcterms:created>
  <dcterms:modified xsi:type="dcterms:W3CDTF">2026-09-04T11:28:48.2830992Z</dcterms:modified>
</coreProperties>
</file>