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BF0" w:rsidRPr="003E37B6" w:rsidRDefault="00F13BF0" w:rsidP="008F7F69">
      <w:pPr>
        <w:pStyle w:val="Subtitle"/>
        <w:jc w:val="left"/>
        <w:rPr>
          <w:rFonts w:ascii="Comic Sans MS" w:hAnsi="Comic Sans MS"/>
          <w:b/>
          <w:sz w:val="20"/>
        </w:rPr>
      </w:pPr>
      <w:r w:rsidRPr="003E37B6">
        <w:rPr>
          <w:noProof/>
          <w:sz w:val="20"/>
          <w:lang w:eastAsia="en-GB"/>
        </w:rPr>
        <w:drawing>
          <wp:anchor distT="0" distB="0" distL="114300" distR="114300" simplePos="0" relativeHeight="251658240" behindDoc="0" locked="0" layoutInCell="1" allowOverlap="1" wp14:anchorId="3B46FDB5" wp14:editId="2D7FE272">
            <wp:simplePos x="0" y="0"/>
            <wp:positionH relativeFrom="column">
              <wp:posOffset>1033145</wp:posOffset>
            </wp:positionH>
            <wp:positionV relativeFrom="paragraph">
              <wp:posOffset>-1292860</wp:posOffset>
            </wp:positionV>
            <wp:extent cx="1858061" cy="1441855"/>
            <wp:effectExtent l="0" t="0" r="8890" b="6350"/>
            <wp:wrapNone/>
            <wp:docPr id="2" name="Picture 2" descr="Welcome Back to School | School District of Lanc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come Back to School | School District of Lancas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61" cy="14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69" w:rsidRPr="003E37B6">
        <w:rPr>
          <w:rFonts w:ascii="Comic Sans MS" w:hAnsi="Comic Sans MS"/>
          <w:b/>
          <w:sz w:val="20"/>
        </w:rPr>
        <w:t xml:space="preserve">                           </w:t>
      </w:r>
    </w:p>
    <w:p w:rsidR="0074454B" w:rsidRPr="003E37B6" w:rsidRDefault="0074454B" w:rsidP="0089444C">
      <w:pPr>
        <w:pStyle w:val="Subtitle"/>
        <w:rPr>
          <w:rFonts w:ascii="Comic Sans MS" w:hAnsi="Comic Sans MS"/>
          <w:b/>
          <w:sz w:val="20"/>
        </w:rPr>
      </w:pPr>
    </w:p>
    <w:p w:rsidR="00F045EC" w:rsidRDefault="00A45376" w:rsidP="0089444C">
      <w:pPr>
        <w:pStyle w:val="Subtitle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Nursery</w:t>
      </w:r>
      <w:r w:rsidR="008F7F69" w:rsidRPr="003E37B6">
        <w:rPr>
          <w:rFonts w:ascii="Century Gothic" w:hAnsi="Century Gothic"/>
          <w:b/>
          <w:sz w:val="28"/>
          <w:szCs w:val="28"/>
        </w:rPr>
        <w:t xml:space="preserve"> Newsletter </w:t>
      </w:r>
      <w:r w:rsidR="0055102D" w:rsidRPr="003E37B6">
        <w:rPr>
          <w:rFonts w:ascii="Century Gothic" w:hAnsi="Century Gothic"/>
          <w:b/>
          <w:sz w:val="28"/>
          <w:szCs w:val="28"/>
        </w:rPr>
        <w:t xml:space="preserve">Autumn 1 </w:t>
      </w:r>
    </w:p>
    <w:p w:rsidR="00AF49E4" w:rsidRPr="003E37B6" w:rsidRDefault="00AF49E4" w:rsidP="0089444C">
      <w:pPr>
        <w:pStyle w:val="Subtitle"/>
        <w:rPr>
          <w:rFonts w:ascii="Century Gothic" w:hAnsi="Century Gothic"/>
          <w:b/>
          <w:sz w:val="28"/>
          <w:szCs w:val="28"/>
        </w:rPr>
      </w:pPr>
    </w:p>
    <w:p w:rsidR="0089444C" w:rsidRDefault="0089444C" w:rsidP="0089444C">
      <w:pPr>
        <w:pStyle w:val="Heading3"/>
        <w:rPr>
          <w:rFonts w:ascii="Century Gothic" w:hAnsi="Century Gothic"/>
          <w:sz w:val="20"/>
        </w:rPr>
      </w:pPr>
      <w:r w:rsidRPr="003E37B6">
        <w:rPr>
          <w:rFonts w:ascii="Century Gothic" w:hAnsi="Century Gothic"/>
          <w:sz w:val="20"/>
        </w:rPr>
        <w:t>We hope you had a lovely summer and are ready for a fabulous year! We have lots of fun things planned and can’t wait to get</w:t>
      </w:r>
      <w:r w:rsidR="003E37B6" w:rsidRPr="003E37B6">
        <w:rPr>
          <w:rFonts w:ascii="Century Gothic" w:hAnsi="Century Gothic"/>
          <w:sz w:val="20"/>
        </w:rPr>
        <w:t xml:space="preserve"> started. </w:t>
      </w:r>
    </w:p>
    <w:p w:rsidR="00A45376" w:rsidRDefault="00A45376" w:rsidP="00A45376"/>
    <w:p w:rsidR="004A064C" w:rsidRDefault="00A45376" w:rsidP="00A45376">
      <w:pPr>
        <w:rPr>
          <w:rFonts w:ascii="Century Gothic" w:hAnsi="Century Gothic"/>
          <w:b/>
          <w:u w:val="single"/>
        </w:rPr>
      </w:pPr>
      <w:r w:rsidRPr="00A45376">
        <w:rPr>
          <w:rFonts w:ascii="Century Gothic" w:hAnsi="Century Gothic"/>
          <w:b/>
          <w:u w:val="single"/>
        </w:rPr>
        <w:t>Useful information</w:t>
      </w:r>
    </w:p>
    <w:p w:rsidR="00B62CB0" w:rsidRDefault="00A45376" w:rsidP="00A45376">
      <w:pPr>
        <w:rPr>
          <w:rFonts w:ascii="Century Gothic" w:hAnsi="Century Gothic"/>
        </w:rPr>
      </w:pPr>
      <w:r>
        <w:rPr>
          <w:rFonts w:ascii="Century Gothic" w:hAnsi="Century Gothic"/>
        </w:rPr>
        <w:t>Please make sure children come to school wearing clothes which make it easy for them to acce</w:t>
      </w:r>
      <w:r w:rsidR="004A064C">
        <w:rPr>
          <w:rFonts w:ascii="Century Gothic" w:hAnsi="Century Gothic"/>
        </w:rPr>
        <w:t xml:space="preserve">ss the toilet as well as </w:t>
      </w:r>
      <w:r>
        <w:rPr>
          <w:rFonts w:ascii="Century Gothic" w:hAnsi="Century Gothic"/>
        </w:rPr>
        <w:t>Velcro shoes</w:t>
      </w:r>
      <w:r w:rsidR="004A064C">
        <w:rPr>
          <w:rFonts w:ascii="Century Gothic" w:hAnsi="Century Gothic"/>
        </w:rPr>
        <w:t xml:space="preserve"> (if possible</w:t>
      </w:r>
      <w:r>
        <w:rPr>
          <w:rFonts w:ascii="Century Gothic" w:hAnsi="Century Gothic"/>
        </w:rPr>
        <w:t>.</w:t>
      </w:r>
      <w:r w:rsidR="004A064C">
        <w:rPr>
          <w:rFonts w:ascii="Century Gothic" w:hAnsi="Century Gothic"/>
        </w:rPr>
        <w:t>) Children need to also bring in a full change of clothes, including underwear and socks, in case of any accidents.</w:t>
      </w:r>
      <w:r w:rsidR="004043DA">
        <w:rPr>
          <w:rFonts w:ascii="Century Gothic" w:hAnsi="Century Gothic"/>
        </w:rPr>
        <w:t xml:space="preserve"> We often access muddy areas, such as the Wild Garden,</w:t>
      </w:r>
      <w:r w:rsidR="00AF49E4">
        <w:rPr>
          <w:rFonts w:ascii="Century Gothic" w:hAnsi="Century Gothic"/>
        </w:rPr>
        <w:t xml:space="preserve"> and </w:t>
      </w:r>
      <w:r w:rsidR="00B62CB0">
        <w:rPr>
          <w:rFonts w:ascii="Century Gothic" w:hAnsi="Century Gothic"/>
        </w:rPr>
        <w:t xml:space="preserve">so </w:t>
      </w:r>
      <w:r w:rsidR="00AF49E4">
        <w:rPr>
          <w:rFonts w:ascii="Century Gothic" w:hAnsi="Century Gothic"/>
        </w:rPr>
        <w:t xml:space="preserve">it would be helpful to have a pair of wellies for each child to </w:t>
      </w:r>
      <w:r w:rsidR="00B62CB0">
        <w:rPr>
          <w:rFonts w:ascii="Century Gothic" w:hAnsi="Century Gothic"/>
        </w:rPr>
        <w:t>keep</w:t>
      </w:r>
      <w:r w:rsidR="00AF49E4">
        <w:rPr>
          <w:rFonts w:ascii="Century Gothic" w:hAnsi="Century Gothic"/>
        </w:rPr>
        <w:t xml:space="preserve"> in school.</w:t>
      </w:r>
      <w:r>
        <w:rPr>
          <w:rFonts w:ascii="Century Gothic" w:hAnsi="Century Gothic"/>
        </w:rPr>
        <w:t xml:space="preserve"> </w:t>
      </w:r>
    </w:p>
    <w:p w:rsidR="00B62CB0" w:rsidRDefault="00B62CB0" w:rsidP="00A45376">
      <w:pPr>
        <w:rPr>
          <w:rFonts w:ascii="Century Gothic" w:hAnsi="Century Gothic"/>
        </w:rPr>
      </w:pPr>
    </w:p>
    <w:p w:rsidR="00A45376" w:rsidRPr="00A45376" w:rsidRDefault="00A45376" w:rsidP="00A45376">
      <w:pPr>
        <w:rPr>
          <w:rFonts w:ascii="Century Gothic" w:hAnsi="Century Gothic"/>
        </w:rPr>
      </w:pPr>
      <w:r>
        <w:rPr>
          <w:rFonts w:ascii="Century Gothic" w:hAnsi="Century Gothic"/>
        </w:rPr>
        <w:t>Children can bring a water bottle</w:t>
      </w:r>
      <w:r w:rsidR="00B62CB0">
        <w:rPr>
          <w:rFonts w:ascii="Century Gothic" w:hAnsi="Century Gothic"/>
        </w:rPr>
        <w:t xml:space="preserve"> and are offered fruit and milk/water for morning snack. I</w:t>
      </w:r>
      <w:r>
        <w:rPr>
          <w:rFonts w:ascii="Century Gothic" w:hAnsi="Century Gothic"/>
        </w:rPr>
        <w:t>f they are sta</w:t>
      </w:r>
      <w:r w:rsidR="00B62CB0">
        <w:rPr>
          <w:rFonts w:ascii="Century Gothic" w:hAnsi="Century Gothic"/>
        </w:rPr>
        <w:t>ying for the full day</w:t>
      </w:r>
      <w:r>
        <w:rPr>
          <w:rFonts w:ascii="Century Gothic" w:hAnsi="Century Gothic"/>
        </w:rPr>
        <w:t xml:space="preserve">, they will also need to bring a healthy packed lunch. Please be aware that we are a </w:t>
      </w:r>
      <w:r w:rsidRPr="00A45376">
        <w:rPr>
          <w:rFonts w:ascii="Century Gothic" w:hAnsi="Century Gothic"/>
          <w:b/>
        </w:rPr>
        <w:t>nut free school</w:t>
      </w:r>
      <w:r>
        <w:rPr>
          <w:rFonts w:ascii="Century Gothic" w:hAnsi="Century Gothic"/>
        </w:rPr>
        <w:t xml:space="preserve"> and, therefore, any packed lunch items cannot contain nuts</w:t>
      </w:r>
      <w:r w:rsidR="00B62CB0">
        <w:rPr>
          <w:rFonts w:ascii="Century Gothic" w:hAnsi="Century Gothic"/>
        </w:rPr>
        <w:t>.</w:t>
      </w:r>
    </w:p>
    <w:p w:rsidR="00A45376" w:rsidRPr="00A45376" w:rsidRDefault="00A45376" w:rsidP="00A45376"/>
    <w:p w:rsidR="0055102D" w:rsidRPr="003E37B6" w:rsidRDefault="0055102D" w:rsidP="00F045EC">
      <w:pPr>
        <w:pStyle w:val="BodyText3"/>
        <w:jc w:val="left"/>
        <w:rPr>
          <w:rFonts w:ascii="Century Gothic" w:hAnsi="Century Gothic"/>
        </w:rPr>
      </w:pPr>
    </w:p>
    <w:p w:rsidR="00F045EC" w:rsidRPr="003E37B6" w:rsidRDefault="00F045EC" w:rsidP="00F045EC">
      <w:pPr>
        <w:pStyle w:val="Heading3"/>
        <w:rPr>
          <w:rFonts w:ascii="Century Gothic" w:hAnsi="Century Gothic"/>
          <w:b/>
          <w:sz w:val="20"/>
          <w:u w:val="single"/>
        </w:rPr>
      </w:pPr>
      <w:r w:rsidRPr="003E37B6">
        <w:rPr>
          <w:rFonts w:ascii="Century Gothic" w:hAnsi="Century Gothic"/>
          <w:b/>
          <w:sz w:val="20"/>
          <w:u w:val="single"/>
        </w:rPr>
        <w:t>P.E</w:t>
      </w:r>
    </w:p>
    <w:p w:rsidR="001661D2" w:rsidRDefault="00F045EC" w:rsidP="00F045EC">
      <w:pPr>
        <w:pStyle w:val="BodyText2"/>
        <w:rPr>
          <w:rFonts w:ascii="Century Gothic" w:hAnsi="Century Gothic"/>
          <w:sz w:val="20"/>
        </w:rPr>
      </w:pPr>
      <w:r w:rsidRPr="003E37B6">
        <w:rPr>
          <w:rFonts w:ascii="Century Gothic" w:hAnsi="Century Gothic"/>
          <w:sz w:val="20"/>
        </w:rPr>
        <w:t xml:space="preserve">This term we have P.E. on </w:t>
      </w:r>
      <w:r w:rsidR="001661D2" w:rsidRPr="003E37B6">
        <w:rPr>
          <w:rFonts w:ascii="Century Gothic" w:hAnsi="Century Gothic"/>
          <w:b/>
          <w:sz w:val="20"/>
        </w:rPr>
        <w:t>Wednesdays</w:t>
      </w:r>
      <w:r w:rsidR="00A45376">
        <w:rPr>
          <w:rFonts w:ascii="Century Gothic" w:hAnsi="Century Gothic"/>
          <w:b/>
          <w:sz w:val="20"/>
        </w:rPr>
        <w:t xml:space="preserve"> </w:t>
      </w:r>
      <w:r w:rsidR="00A45376" w:rsidRPr="00A45376">
        <w:rPr>
          <w:rFonts w:ascii="Century Gothic" w:hAnsi="Century Gothic"/>
          <w:sz w:val="20"/>
        </w:rPr>
        <w:t>and basketball with Mersey Mavericks on a</w:t>
      </w:r>
      <w:r w:rsidR="00A45376">
        <w:rPr>
          <w:rFonts w:ascii="Century Gothic" w:hAnsi="Century Gothic"/>
          <w:b/>
          <w:sz w:val="20"/>
        </w:rPr>
        <w:t xml:space="preserve"> Thursday</w:t>
      </w:r>
      <w:r w:rsidR="001661D2" w:rsidRPr="003E37B6">
        <w:rPr>
          <w:rFonts w:ascii="Century Gothic" w:hAnsi="Century Gothic"/>
          <w:sz w:val="20"/>
        </w:rPr>
        <w:t xml:space="preserve">. Children need to </w:t>
      </w:r>
      <w:r w:rsidR="00A45376">
        <w:rPr>
          <w:rFonts w:ascii="Century Gothic" w:hAnsi="Century Gothic"/>
          <w:sz w:val="20"/>
        </w:rPr>
        <w:t>come to school wearing clothes which are easy to move around in and trainers on these days.</w:t>
      </w:r>
    </w:p>
    <w:p w:rsidR="00AF49E4" w:rsidRPr="003E37B6" w:rsidRDefault="00AF49E4" w:rsidP="00F045EC">
      <w:pPr>
        <w:pStyle w:val="BodyText2"/>
        <w:rPr>
          <w:rFonts w:ascii="Century Gothic" w:hAnsi="Century Gothic"/>
          <w:sz w:val="20"/>
        </w:rPr>
      </w:pPr>
    </w:p>
    <w:p w:rsidR="00F045EC" w:rsidRPr="003E37B6" w:rsidRDefault="00F045EC" w:rsidP="00F045EC">
      <w:pPr>
        <w:pStyle w:val="Heading3"/>
        <w:rPr>
          <w:rFonts w:ascii="Century Gothic" w:hAnsi="Century Gothic"/>
          <w:b/>
          <w:sz w:val="20"/>
          <w:u w:val="single"/>
        </w:rPr>
      </w:pPr>
    </w:p>
    <w:p w:rsidR="00F045EC" w:rsidRPr="003E37B6" w:rsidRDefault="00F045EC" w:rsidP="00F045EC">
      <w:pPr>
        <w:pStyle w:val="Heading3"/>
        <w:rPr>
          <w:rFonts w:ascii="Century Gothic" w:hAnsi="Century Gothic"/>
          <w:sz w:val="20"/>
        </w:rPr>
      </w:pPr>
      <w:r w:rsidRPr="003E37B6">
        <w:rPr>
          <w:rFonts w:ascii="Century Gothic" w:hAnsi="Century Gothic"/>
          <w:b/>
          <w:sz w:val="20"/>
          <w:u w:val="single"/>
        </w:rPr>
        <w:t>Curriculum</w:t>
      </w:r>
    </w:p>
    <w:p w:rsidR="00A45376" w:rsidRPr="00B62CB0" w:rsidRDefault="0055102D" w:rsidP="00B62CB0">
      <w:pPr>
        <w:pStyle w:val="BodyText2"/>
        <w:rPr>
          <w:rFonts w:ascii="Century Gothic" w:hAnsi="Century Gothic"/>
          <w:sz w:val="20"/>
        </w:rPr>
      </w:pPr>
      <w:r w:rsidRPr="003E37B6">
        <w:rPr>
          <w:rFonts w:ascii="Century Gothic" w:hAnsi="Century Gothic"/>
          <w:sz w:val="20"/>
        </w:rPr>
        <w:t>O</w:t>
      </w:r>
      <w:r w:rsidR="00AD6C5C" w:rsidRPr="003E37B6">
        <w:rPr>
          <w:rFonts w:ascii="Century Gothic" w:hAnsi="Century Gothic"/>
          <w:sz w:val="20"/>
        </w:rPr>
        <w:t>ur creative c</w:t>
      </w:r>
      <w:r w:rsidR="00F045EC" w:rsidRPr="003E37B6">
        <w:rPr>
          <w:rFonts w:ascii="Century Gothic" w:hAnsi="Century Gothic"/>
          <w:sz w:val="20"/>
        </w:rPr>
        <w:t>urric</w:t>
      </w:r>
      <w:r w:rsidR="00AD6C5C" w:rsidRPr="003E37B6">
        <w:rPr>
          <w:rFonts w:ascii="Century Gothic" w:hAnsi="Century Gothic"/>
          <w:sz w:val="20"/>
        </w:rPr>
        <w:t xml:space="preserve">ulum topic for this half term </w:t>
      </w:r>
      <w:r w:rsidR="00F045EC" w:rsidRPr="003E37B6">
        <w:rPr>
          <w:rFonts w:ascii="Century Gothic" w:hAnsi="Century Gothic"/>
          <w:sz w:val="20"/>
        </w:rPr>
        <w:t xml:space="preserve">is </w:t>
      </w:r>
      <w:r w:rsidR="003E37B6" w:rsidRPr="003E37B6">
        <w:rPr>
          <w:rFonts w:ascii="Century Gothic" w:hAnsi="Century Gothic"/>
          <w:b/>
          <w:sz w:val="20"/>
        </w:rPr>
        <w:t>‘</w:t>
      </w:r>
      <w:r w:rsidR="00A45376">
        <w:rPr>
          <w:rFonts w:ascii="Century Gothic" w:hAnsi="Century Gothic"/>
          <w:b/>
          <w:sz w:val="20"/>
        </w:rPr>
        <w:t>All About Me!’</w:t>
      </w:r>
      <w:r w:rsidRPr="003E37B6">
        <w:rPr>
          <w:rFonts w:ascii="Century Gothic" w:hAnsi="Century Gothic"/>
          <w:b/>
          <w:sz w:val="20"/>
        </w:rPr>
        <w:t xml:space="preserve"> </w:t>
      </w:r>
      <w:r w:rsidRPr="003E37B6">
        <w:rPr>
          <w:rFonts w:ascii="Century Gothic" w:hAnsi="Century Gothic"/>
          <w:sz w:val="20"/>
        </w:rPr>
        <w:t>Please see our topic web to see all of the</w:t>
      </w:r>
      <w:r w:rsidR="00AD6C5C" w:rsidRPr="003E37B6">
        <w:rPr>
          <w:rFonts w:ascii="Century Gothic" w:hAnsi="Century Gothic"/>
          <w:sz w:val="20"/>
        </w:rPr>
        <w:t xml:space="preserve"> exciting things</w:t>
      </w:r>
      <w:r w:rsidRPr="003E37B6">
        <w:rPr>
          <w:rFonts w:ascii="Century Gothic" w:hAnsi="Century Gothic"/>
          <w:sz w:val="20"/>
        </w:rPr>
        <w:t xml:space="preserve"> we have planned!</w:t>
      </w:r>
    </w:p>
    <w:p w:rsidR="00A45376" w:rsidRPr="00A45376" w:rsidRDefault="00A45376" w:rsidP="00786248">
      <w:pPr>
        <w:ind w:right="-951"/>
        <w:rPr>
          <w:rFonts w:ascii="Century Gothic" w:hAnsi="Century Gothic"/>
          <w:b/>
          <w:u w:val="single"/>
          <w:lang w:val="en-GB"/>
        </w:rPr>
      </w:pPr>
    </w:p>
    <w:p w:rsidR="000C6DFC" w:rsidRDefault="000C6DFC" w:rsidP="00786248">
      <w:pPr>
        <w:ind w:right="-951"/>
        <w:rPr>
          <w:rFonts w:ascii="Century Gothic" w:hAnsi="Century Gothic"/>
          <w:lang w:val="en-GB"/>
        </w:rPr>
      </w:pPr>
    </w:p>
    <w:p w:rsidR="00AD6C5C" w:rsidRPr="00B62CB0" w:rsidRDefault="00B62CB0" w:rsidP="00786248">
      <w:pPr>
        <w:ind w:right="-951"/>
        <w:rPr>
          <w:rFonts w:ascii="Century Gothic" w:hAnsi="Century Gothic"/>
          <w:szCs w:val="24"/>
          <w:lang w:val="en-GB"/>
        </w:rPr>
      </w:pPr>
      <w:r w:rsidRPr="00B62CB0">
        <w:rPr>
          <w:rFonts w:ascii="Century Gothic" w:hAnsi="Century Gothic"/>
          <w:szCs w:val="24"/>
          <w:lang w:val="en-GB"/>
        </w:rPr>
        <w:t>Thank you for your support and we look forward to welcoming you to (or back to!) our setting.</w:t>
      </w:r>
    </w:p>
    <w:p w:rsidR="00B62CB0" w:rsidRPr="00B62CB0" w:rsidRDefault="00B62CB0" w:rsidP="00786248">
      <w:pPr>
        <w:ind w:right="-951"/>
        <w:rPr>
          <w:rFonts w:ascii="Century Gothic" w:hAnsi="Century Gothic"/>
          <w:szCs w:val="24"/>
          <w:lang w:val="en-GB"/>
        </w:rPr>
      </w:pPr>
    </w:p>
    <w:p w:rsidR="00F50B6A" w:rsidRPr="00B62CB0" w:rsidRDefault="00B62CB0" w:rsidP="00CC6DDB">
      <w:pPr>
        <w:ind w:right="-951"/>
        <w:rPr>
          <w:rFonts w:ascii="Century Gothic" w:hAnsi="Century Gothic"/>
          <w:szCs w:val="24"/>
          <w:lang w:val="en-GB"/>
        </w:rPr>
      </w:pPr>
      <w:r w:rsidRPr="00B62CB0">
        <w:rPr>
          <w:rFonts w:ascii="Century Gothic" w:hAnsi="Century Gothic"/>
          <w:szCs w:val="24"/>
          <w:lang w:val="en-GB"/>
        </w:rPr>
        <w:t xml:space="preserve">The Nursery Team </w:t>
      </w:r>
      <w:bookmarkStart w:id="0" w:name="_GoBack"/>
      <w:bookmarkEnd w:id="0"/>
    </w:p>
    <w:sectPr w:rsidR="00F50B6A" w:rsidRPr="00B62CB0" w:rsidSect="003E37B6">
      <w:headerReference w:type="default" r:id="rId8"/>
      <w:footerReference w:type="default" r:id="rId9"/>
      <w:pgSz w:w="11909" w:h="16834" w:code="9"/>
      <w:pgMar w:top="1440" w:right="1440" w:bottom="1440" w:left="1440" w:header="706" w:footer="28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551" w:rsidRDefault="00965551">
      <w:r>
        <w:separator/>
      </w:r>
    </w:p>
  </w:endnote>
  <w:endnote w:type="continuationSeparator" w:id="0">
    <w:p w:rsidR="00965551" w:rsidRDefault="00965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Bru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F2D" w:rsidRDefault="00995EBF" w:rsidP="006F23EF">
    <w:pPr>
      <w:pStyle w:val="Heading2"/>
      <w:rPr>
        <w:rFonts w:ascii="Comic Sans MS" w:hAnsi="Comic Sans MS"/>
        <w:i w:val="0"/>
      </w:rPr>
    </w:pPr>
    <w:r w:rsidRPr="00194CF5">
      <w:rPr>
        <w:rFonts w:ascii="Comic Sans MS" w:hAnsi="Comic Sans MS"/>
        <w:i w:val="0"/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63651AB9" wp14:editId="38BF03EC">
              <wp:simplePos x="0" y="0"/>
              <wp:positionH relativeFrom="column">
                <wp:posOffset>-545465</wp:posOffset>
              </wp:positionH>
              <wp:positionV relativeFrom="paragraph">
                <wp:posOffset>172720</wp:posOffset>
              </wp:positionV>
              <wp:extent cx="7338695" cy="1918970"/>
              <wp:effectExtent l="0" t="0" r="0" b="5080"/>
              <wp:wrapNone/>
              <wp:docPr id="6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8695" cy="1918970"/>
                        <a:chOff x="0" y="0"/>
                        <a:chExt cx="7339013" cy="1919288"/>
                      </a:xfrm>
                    </wpg:grpSpPr>
                    <pic:pic xmlns:pic="http://schemas.openxmlformats.org/drawingml/2006/picture">
                      <pic:nvPicPr>
                        <pic:cNvPr id="7" name="Picture 7" descr="http://www.st-augustinesceprimary.ik.org/img/fms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4875" y="954088"/>
                          <a:ext cx="1204913" cy="5032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1275" cy="7715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 descr="New Health Scho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87" t="6250" r="7777" b="12500"/>
                        <a:stretch>
                          <a:fillRect/>
                        </a:stretch>
                      </pic:blipFill>
                      <pic:spPr bwMode="auto">
                        <a:xfrm>
                          <a:off x="6629400" y="858838"/>
                          <a:ext cx="606425" cy="606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liv iclus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0750" y="887413"/>
                          <a:ext cx="566738" cy="584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 descr="school achiev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4888" y="819150"/>
                          <a:ext cx="1350962" cy="650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88950" y="1468438"/>
                          <a:ext cx="630872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CF5" w:rsidRDefault="00194CF5" w:rsidP="00194C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‘St. Michael in the Hamlet Community Primary School is committed to safeguarding and promoting</w:t>
                            </w:r>
                          </w:p>
                          <w:p w:rsidR="00194CF5" w:rsidRDefault="00194CF5" w:rsidP="00194CF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eastAsia="Times New Roman" w:hAnsi="Comic Sans MS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welfare of children and expects all members of our school community to share this commitment.’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22" name="Picture 22" descr="1st PQM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0338" y="93663"/>
                          <a:ext cx="560387" cy="736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2408238" y="1004888"/>
                          <a:ext cx="228600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CF5" w:rsidRDefault="00194CF5" w:rsidP="00194C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Telephone:  0151 727 3215</w:t>
                            </w:r>
                          </w:p>
                          <w:p w:rsidR="00194CF5" w:rsidRDefault="00194CF5" w:rsidP="00194CF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Fax:  0151 728 7176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12" y="803275"/>
                          <a:ext cx="736601" cy="6794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9400" y="22225"/>
                          <a:ext cx="954088" cy="901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8175" y="41275"/>
                          <a:ext cx="760413" cy="8413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16613" y="88900"/>
                          <a:ext cx="1422400" cy="6715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4550" y="42863"/>
                          <a:ext cx="906463" cy="7604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1100" y="36513"/>
                          <a:ext cx="765175" cy="7762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63651AB9" id="Group 12" o:spid="_x0000_s1026" style="position:absolute;margin-left:-42.95pt;margin-top:13.6pt;width:577.85pt;height:151.1pt;z-index:251717632" coordsize="73390,19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czNjhEMUFEMTc5RjVCMTNGODdEQjVCRUYzMjk1Qjc3IiBleGlmOlBpeGVsWERpbWVuc2lvbj0i&#10;MTQxNyIgZXhpZjpQaXhlbFlEaW1lbnNpb249IjExODEiIGV4aWY6Q29sb3JTcGFjZT0iM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0AJFBob3Rv&#10;c2hvcCAzLjAAOEJJTQQEAAAAAAAHHAIAAAIAAAD/2wBDAAUDBAQEAwUEBAQFBQUGBwwIBwcHBw8L&#10;CwkMEQ8SEhEPERETFhwXExQaFRERGCEYGh0dHx8fExciJCIeJBweHx7/2wBDAQUFBQcGBw4ICA4e&#10;FBEUHh4eHh4eHh4eHh4eHh4eHh4eHh4eHh4eHh4eHh4eHh4eHh4eHh4eHh4eHh4eHh4eHh7/wAAR&#10;CAEuAWg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M/AAAABgAAAAAAAAAAAAAA&#10;XgAAAOEAAAAFAGYAbQBzAGkAcwAAAAEAAAAAAAAAAAAAAAAAAAAAAAAAAQAAAAAAAAAAAAAA4QAA&#10;AF4AAAAAAAAAAAAAAAAAAAAAAQAAAAAAAAAAAAAAAAAAAAAAAAAQAAAAAQAAAAAAAG51bGwAAAAC&#10;AAAABmJvdW5kc09iamMAAAABAAAAAAAAUmN0MQAAAAQAAAAAVG9wIGxvbmcAAAAAAAAAAExlZnRs&#10;b25nAAAAAAAAAABCdG9tbG9uZwAAAF4AAAAAUmdodGxvbmcAAADh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eAAAAAFJn&#10;aHRsb25nAAAA4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jRlOTVhZDMxLWZmZGItMTFkYy04OTMw&#10;LTgyZWU1NTJmOWQxOScKICB4bWxuczp4YXBNTT0naHR0cDovL25zLmFkb2JlLmNvbS94YXAvMS4w&#10;L21tLyc+CiAgPHhhcE1NOkRvY3VtZW50SUQ+YWRvYmU6ZG9jaWQ6cGhvdG9zaG9wOmY3N2MwN2Ux&#10;LTFlYjktMTFkOS1hNzJjLWQ0MTg3NjY0NTIyMTwveGFwTU06RG9jdW1lbnRJRD4KIDwvcmRmOkRl&#10;c2NyaXB0aW9uPgoKPC9yZGY6UkRGPgo8L3g6eGF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7gAOQWRvYmUA&#10;ZEAAAAAB/9sAhAABAQEBAQEBAQEBAQEBAQEBAQEBAQEBAQEBAQEBAQEBAQEBAQEBAQEBAQEBAgIC&#10;AgICAgICAgIDAwMDAwMDAwMDAQEBAQEBAQEBAQECAgECAgMDAwMDAwMDAwMDAwMDAwMDAwMDAwMD&#10;AwMDAwMDAwMDAwMDAwMDAwMDAwMDAwMDAwP/wAARCABeAOEDAREAAhEBAxEB/90ABAAd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VwAAAAYAAAAAAAAAAAAAA24AAANBAAAA&#10;EQBIAFMAIABMAGkAdgBlAHIAcABvAG8AbAAgADIAMAAwADkAAAABAAAAAAAAAAAAAAAAAAAAAAAA&#10;AAEAAAAAAAAAAAAAA0EAAANuAAAAAAAAAAAAAAAAAAAAAAEAAAAAAAAAAAAAAAAAAAAAAAAAEAAA&#10;AAEAAAAAAABudWxsAAAAAgAAAAZib3VuZHNPYmpjAAAAAQAAAAAAAFJjdDEAAAAEAAAAAFRvcCBs&#10;b25nAAAAAAAAAABMZWZ0bG9uZwAAAAAAAAAAQnRvbWxvbmcAAANuAAAAAFJnaHRsb25nAAADQ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DbgAAAABSZ2h0bG9uZwAAA0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BYWAAAAAQAAAJgAAACgAAAByAABHQAAABX6ABgA&#10;Af/Y/+AAEEpGSUYAAQIAAEgASAAA/+0ADEFkb2JlX0NNAAH/7gAOQWRvYmUAZIAAAAAB/9sAhAAM&#10;CAgICQgMCQkMEQsKCxEVDwwMDxUYExMVExMYEQwMDAwMDBEMDAwMDAwMDAwMDAwMDAwMDAwMDAwM&#10;DAwMDAwMAQ0LCw0ODRAODhAUDg4OFBQODg4OFBEMDAwMDBERDAwMDAwMEQwMDAwMDAwMDAwMDAwM&#10;DAwMDAwMDAwMDAwMDAz/wAARCACgAJg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I3MkU3QkM2QjNGRkFFMzVGOTVCRDg5MUYyMkI1QzUyIiBleGlmOlBpeGVsWERpbWVuc2lv&#10;bj0iODMzIiBleGlmOlBpeGVsWURpbWVuc2lvbj0iODc4IiBleGlmOkNvbG9yU3BhY2U9Ij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DbgNBAwERAAIRAQMRAf/dAAQA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odr/8zR7J/wDD+3j/AO9FkffdDlT/AJVflv8A&#10;54Lf/qynXyl+4H/K+c7f9Le8/wC0iTofvgP/ANljfHz/AMP+j/8AcKu9gH36/wCnPe4H/Svb/jy9&#10;S590n/xJL2f/AOlun/HJOtzH3xt6+lj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TZ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QEBAQEBAQEBAQEBAQEB&#10;AQEBAQEBAQEBAQEBAQEBAQEBAQEBAQEBAQEBAQICAgICAgICAgICAwMDAwMDAwMDA//AAAsIA3YD&#10;3wEBEQD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http://www.st-augustinesceprimary.ik.org/img/fmsis.jpg" style="position:absolute;left:47148;top:9540;width:12049;height: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">
                <v:imagedata r:id="rId14" r:href="rId15"/>
              </v:shape>
              <v:shape id="Picture 8" o:spid="_x0000_s1028" type="#_x0000_t75" style="position:absolute;width:1311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">
                <v:imagedata r:id="rId16" o:title=""/>
              </v:shape>
              <v:shape id="Picture 10" o:spid="_x0000_s1029" type="#_x0000_t75" alt="New Health Schools Logo" style="position:absolute;left:66294;top:8588;width:606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">
                <v:imagedata r:id="rId17" o:title="New Health Schools Logo" croptop=".0625" cropbottom=".125" cropleft="4317f" cropright="5097f"/>
              </v:shape>
              <v:shape id="Picture 11" o:spid="_x0000_s1030" type="#_x0000_t75" alt="liv iclusion" style="position:absolute;left:60007;top:8874;width:566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">
                <v:imagedata r:id="rId18" o:title="liv iclusion"/>
              </v:shape>
              <v:shape id="Picture 13" o:spid="_x0000_s1031" type="#_x0000_t75" alt="school achievement" style="position:absolute;left:10048;top:8191;width:13510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">
                <v:imagedata r:id="rId19" o:title="school achievemen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2" type="#_x0000_t202" style="position:absolute;left:4889;top:14684;width:63087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194CF5" w:rsidRDefault="00194CF5" w:rsidP="00194C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eastAsia="Times New Roman" w:hAnsi="Comic Sans M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‘St. Michael in the Hamlet Community Primary School is committed to safeguarding and promoting</w:t>
                      </w:r>
                    </w:p>
                    <w:p w:rsidR="00194CF5" w:rsidRDefault="00194CF5" w:rsidP="00194CF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omic Sans MS" w:eastAsia="Times New Roman" w:hAnsi="Comic Sans M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</w:t>
                      </w:r>
                      <w:proofErr w:type="gramEnd"/>
                      <w:r>
                        <w:rPr>
                          <w:rFonts w:ascii="Comic Sans MS" w:eastAsia="Times New Roman" w:hAnsi="Comic Sans MS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welfare of children and expects all members of our school community to share this commitment.’</w:t>
                      </w:r>
                    </w:p>
                  </w:txbxContent>
                </v:textbox>
              </v:shape>
              <v:shape id="Picture 22" o:spid="_x0000_s1033" type="#_x0000_t75" alt="1st PQM JPEG" style="position:absolute;left:52403;top:936;width:5604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">
                <v:imagedata r:id="rId20" o:title="1st PQM JPEG"/>
              </v:shape>
              <v:shape id="Text Box 8" o:spid="_x0000_s1034" type="#_x0000_t202" style="position:absolute;left:24082;top:10048;width:2286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<v:textbox>
                  <w:txbxContent>
                    <w:p w:rsidR="00194CF5" w:rsidRDefault="00194CF5" w:rsidP="00194CF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Telephone:  0151 727 3215</w:t>
                      </w:r>
                    </w:p>
                    <w:p w:rsidR="00194CF5" w:rsidRDefault="00194CF5" w:rsidP="00194CF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t>Fax:  0151 728 7176</w:t>
                      </w:r>
                    </w:p>
                  </w:txbxContent>
                </v:textbox>
              </v:shape>
              <v:shape id="Picture 27" o:spid="_x0000_s1035" type="#_x0000_t75" style="position:absolute;left:746;top:8032;width:7366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">
                <v:imagedata r:id="rId21" o:title=""/>
              </v:shape>
              <v:shape id="Picture 28" o:spid="_x0000_s1036" type="#_x0000_t75" style="position:absolute;left:40894;top:222;width:9540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">
                <v:imagedata r:id="rId22" o:title=""/>
              </v:shape>
              <v:shape id="Picture 29" o:spid="_x0000_s1037" type="#_x0000_t75" style="position:absolute;left:31781;top:412;width:7604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">
                <v:imagedata r:id="rId23" o:title=""/>
              </v:shape>
              <v:shape id="Picture 30" o:spid="_x0000_s1038" type="#_x0000_t75" style="position:absolute;left:59166;top:889;width:14224;height: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">
                <v:imagedata r:id="rId24" o:title=""/>
              </v:shape>
              <v:shape id="Picture 31" o:spid="_x0000_s1039" type="#_x0000_t75" style="position:absolute;left:21145;top:428;width:9065;height: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">
                <v:imagedata r:id="rId25" o:title=""/>
              </v:shape>
              <v:shape id="Picture 32" o:spid="_x0000_s1040" type="#_x0000_t75" style="position:absolute;left:11811;top:365;width:7651;height:7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">
                <v:imagedata r:id="rId2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551" w:rsidRDefault="00965551">
      <w:r>
        <w:separator/>
      </w:r>
    </w:p>
  </w:footnote>
  <w:footnote w:type="continuationSeparator" w:id="0">
    <w:p w:rsidR="00965551" w:rsidRDefault="00965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F2D" w:rsidRPr="00F045EC" w:rsidRDefault="00786248" w:rsidP="00786248">
    <w:pPr>
      <w:pStyle w:val="Heading5"/>
      <w:jc w:val="left"/>
      <w:rPr>
        <w:rFonts w:ascii="Comic Sans MS" w:hAnsi="Comic Sans MS"/>
        <w:b w:val="0"/>
        <w:i w:val="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noProof/>
        <w:sz w:val="32"/>
        <w:lang w:val="en-GB" w:eastAsia="en-GB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8752" behindDoc="0" locked="0" layoutInCell="0" allowOverlap="1" wp14:anchorId="6E4685A3" wp14:editId="2281AA0B">
          <wp:simplePos x="0" y="0"/>
          <wp:positionH relativeFrom="column">
            <wp:posOffset>-406017</wp:posOffset>
          </wp:positionH>
          <wp:positionV relativeFrom="paragraph">
            <wp:posOffset>-206147</wp:posOffset>
          </wp:positionV>
          <wp:extent cx="1354348" cy="1556934"/>
          <wp:effectExtent l="0" t="0" r="0" b="5715"/>
          <wp:wrapNone/>
          <wp:docPr id="15" name="Picture 15" descr="logo finish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finish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348" cy="1556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b w:val="0"/>
        <w:i w:val="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       </w:t>
    </w:r>
    <w:r w:rsidR="003A3F2D" w:rsidRPr="00F045EC">
      <w:rPr>
        <w:rFonts w:ascii="Comic Sans MS" w:hAnsi="Comic Sans MS"/>
        <w:b w:val="0"/>
        <w:i w:val="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St. Michael in the Hamlet Primary School</w:t>
    </w:r>
  </w:p>
  <w:p w:rsidR="003A3F2D" w:rsidRPr="00F045EC" w:rsidRDefault="003A3F2D">
    <w:pPr>
      <w:pStyle w:val="Heading5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Neilson Road</w:t>
    </w:r>
  </w:p>
  <w:p w:rsidR="003A3F2D" w:rsidRPr="00F045EC" w:rsidRDefault="003A3F2D">
    <w:pPr>
      <w:pStyle w:val="BodyText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Liverpool L17 7BA</w:t>
    </w:r>
  </w:p>
  <w:p w:rsidR="003A3F2D" w:rsidRPr="00F045EC" w:rsidRDefault="007409D6" w:rsidP="00995EBF">
    <w:pPr>
      <w:pStyle w:val="BodyText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Head</w:t>
    </w:r>
    <w:r w:rsidR="007173F7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Teacher</w:t>
    </w:r>
    <w:r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: Mis</w:t>
    </w:r>
    <w:r w:rsidR="00995EBF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s </w:t>
    </w:r>
    <w:r w:rsidR="003F42FC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</w:t>
    </w:r>
    <w:r w:rsidR="00995EBF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. </w:t>
    </w:r>
    <w:r w:rsidR="00B20025" w:rsidRPr="00F045EC"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Moreton</w:t>
    </w:r>
  </w:p>
  <w:p w:rsidR="000F741D" w:rsidRPr="00F045EC" w:rsidRDefault="000F741D" w:rsidP="00995EBF">
    <w:pPr>
      <w:pStyle w:val="BodyText"/>
      <w:ind w:left="3600" w:firstLine="720"/>
      <w:rPr>
        <w:rFonts w:ascii="Comic Sans MS" w:hAnsi="Comic Sans MS"/>
        <w:b w:val="0"/>
        <w:i w:val="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2369D"/>
    <w:multiLevelType w:val="hybridMultilevel"/>
    <w:tmpl w:val="E45E6D58"/>
    <w:lvl w:ilvl="0" w:tplc="5EFEC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E08D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B4BE87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7A9D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A63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B9AC6C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ECF1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54AE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DC925C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3A3B2A"/>
    <w:multiLevelType w:val="hybridMultilevel"/>
    <w:tmpl w:val="D1424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83CB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4F073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E8F7B2A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7E6"/>
    <w:rsid w:val="00012825"/>
    <w:rsid w:val="00022680"/>
    <w:rsid w:val="000A282B"/>
    <w:rsid w:val="000C6DFC"/>
    <w:rsid w:val="000F741D"/>
    <w:rsid w:val="00107F62"/>
    <w:rsid w:val="001661D2"/>
    <w:rsid w:val="00170279"/>
    <w:rsid w:val="00175E55"/>
    <w:rsid w:val="00194CF5"/>
    <w:rsid w:val="001E74AA"/>
    <w:rsid w:val="001F5A0C"/>
    <w:rsid w:val="00224869"/>
    <w:rsid w:val="00225244"/>
    <w:rsid w:val="002F39EF"/>
    <w:rsid w:val="00324BC0"/>
    <w:rsid w:val="003A3F2D"/>
    <w:rsid w:val="003B0FCB"/>
    <w:rsid w:val="003C468D"/>
    <w:rsid w:val="003E3705"/>
    <w:rsid w:val="003E37B6"/>
    <w:rsid w:val="003F42FC"/>
    <w:rsid w:val="004043DA"/>
    <w:rsid w:val="00407BC5"/>
    <w:rsid w:val="004202F4"/>
    <w:rsid w:val="00475BCB"/>
    <w:rsid w:val="004873F4"/>
    <w:rsid w:val="004A064C"/>
    <w:rsid w:val="00544DDC"/>
    <w:rsid w:val="0055102D"/>
    <w:rsid w:val="0059296E"/>
    <w:rsid w:val="005A1DAC"/>
    <w:rsid w:val="005B46AA"/>
    <w:rsid w:val="006C081C"/>
    <w:rsid w:val="006D7ADD"/>
    <w:rsid w:val="006F23EF"/>
    <w:rsid w:val="007173F7"/>
    <w:rsid w:val="007409D6"/>
    <w:rsid w:val="0074454B"/>
    <w:rsid w:val="00786248"/>
    <w:rsid w:val="007B140F"/>
    <w:rsid w:val="007D02C2"/>
    <w:rsid w:val="007D2BF8"/>
    <w:rsid w:val="007F5977"/>
    <w:rsid w:val="0081433C"/>
    <w:rsid w:val="00874D68"/>
    <w:rsid w:val="0089444C"/>
    <w:rsid w:val="008D1F7F"/>
    <w:rsid w:val="008F03B1"/>
    <w:rsid w:val="008F7F69"/>
    <w:rsid w:val="00965551"/>
    <w:rsid w:val="00995EBF"/>
    <w:rsid w:val="00A15BFA"/>
    <w:rsid w:val="00A27674"/>
    <w:rsid w:val="00A45376"/>
    <w:rsid w:val="00A8112B"/>
    <w:rsid w:val="00AA78D4"/>
    <w:rsid w:val="00AB64E1"/>
    <w:rsid w:val="00AC5131"/>
    <w:rsid w:val="00AD6C5C"/>
    <w:rsid w:val="00AF49E4"/>
    <w:rsid w:val="00B20025"/>
    <w:rsid w:val="00B47EB5"/>
    <w:rsid w:val="00B62CB0"/>
    <w:rsid w:val="00BB1094"/>
    <w:rsid w:val="00BC045E"/>
    <w:rsid w:val="00BC6C71"/>
    <w:rsid w:val="00CC6DDB"/>
    <w:rsid w:val="00D005D5"/>
    <w:rsid w:val="00DE77E6"/>
    <w:rsid w:val="00E26F71"/>
    <w:rsid w:val="00E6580F"/>
    <w:rsid w:val="00F045EC"/>
    <w:rsid w:val="00F13BF0"/>
    <w:rsid w:val="00F50B6A"/>
    <w:rsid w:val="00FE0677"/>
    <w:rsid w:val="00FF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4093C97"/>
  <w15:docId w15:val="{9C4C28D7-5632-44E7-B28B-74790433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E77E6"/>
    <w:pPr>
      <w:suppressAutoHyphens/>
      <w:autoSpaceDN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i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man Old Style" w:hAnsi="Bookman Old Style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Bookman Old Style" w:hAnsi="Bookman Old Style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ookman Old Style" w:hAnsi="Bookman Old Style"/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Bookman Old Style" w:hAnsi="Bookman Old Style"/>
      <w:b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Garamond" w:hAnsi="Garamond"/>
      <w:b/>
      <w:i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mic Sans MS" w:hAnsi="Comic Sans MS"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2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Comic Sans MS" w:hAnsi="Comic Sans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right"/>
    </w:pPr>
    <w:rPr>
      <w:rFonts w:ascii="Bookman Old Style" w:hAnsi="Bookman Old Style"/>
      <w:b/>
      <w:i/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odyText2">
    <w:name w:val="Body Text 2"/>
    <w:basedOn w:val="Normal"/>
    <w:semiHidden/>
    <w:rPr>
      <w:rFonts w:ascii="Comic Sans MS" w:hAnsi="Comic Sans MS"/>
      <w:sz w:val="24"/>
    </w:rPr>
  </w:style>
  <w:style w:type="paragraph" w:styleId="BalloonText">
    <w:name w:val="Balloon Text"/>
    <w:basedOn w:val="Normal"/>
    <w:semiHidden/>
    <w:rPr>
      <w:rFonts w:ascii="Tahoma" w:hAnsi="Tahoma" w:cs="Courier New"/>
      <w:sz w:val="16"/>
      <w:szCs w:val="16"/>
    </w:rPr>
  </w:style>
  <w:style w:type="paragraph" w:styleId="BodyText3">
    <w:name w:val="Body Text 3"/>
    <w:basedOn w:val="Normal"/>
    <w:semiHidden/>
    <w:pPr>
      <w:jc w:val="center"/>
    </w:pPr>
    <w:rPr>
      <w:rFonts w:ascii="Comic Sans MS" w:hAnsi="Comic Sans MS"/>
      <w:lang w:val="en-GB"/>
    </w:rPr>
  </w:style>
  <w:style w:type="paragraph" w:styleId="NormalWeb">
    <w:name w:val="Normal (Web)"/>
    <w:basedOn w:val="Normal"/>
    <w:uiPriority w:val="99"/>
    <w:semiHidden/>
    <w:unhideWhenUsed/>
    <w:rsid w:val="00194CF5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Subtitle">
    <w:name w:val="Subtitle"/>
    <w:basedOn w:val="Normal"/>
    <w:link w:val="SubtitleChar"/>
    <w:qFormat/>
    <w:rsid w:val="00B47EB5"/>
    <w:pPr>
      <w:suppressAutoHyphens w:val="0"/>
      <w:autoSpaceDN/>
      <w:ind w:right="-951"/>
      <w:jc w:val="center"/>
      <w:textAlignment w:val="auto"/>
    </w:pPr>
    <w:rPr>
      <w:rFonts w:ascii="ArabBruD" w:hAnsi="ArabBruD"/>
      <w:sz w:val="32"/>
      <w:lang w:val="en-GB"/>
    </w:rPr>
  </w:style>
  <w:style w:type="character" w:customStyle="1" w:styleId="SubtitleChar">
    <w:name w:val="Subtitle Char"/>
    <w:basedOn w:val="DefaultParagraphFont"/>
    <w:link w:val="Subtitle"/>
    <w:rsid w:val="00B47EB5"/>
    <w:rPr>
      <w:rFonts w:ascii="ArabBruD" w:hAnsi="ArabBruD"/>
      <w:sz w:val="32"/>
      <w:lang w:val="en-GB"/>
    </w:rPr>
  </w:style>
  <w:style w:type="paragraph" w:styleId="ListParagraph">
    <w:name w:val="List Paragraph"/>
    <w:basedOn w:val="Normal"/>
    <w:uiPriority w:val="34"/>
    <w:qFormat/>
    <w:rsid w:val="003E370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661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5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18" Type="http://schemas.openxmlformats.org/officeDocument/2006/relationships/image" Target="media/image18.jpeg"/><Relationship Id="rId26" Type="http://schemas.openxmlformats.org/officeDocument/2006/relationships/image" Target="media/image26.jpeg"/><Relationship Id="rId3" Type="http://schemas.openxmlformats.org/officeDocument/2006/relationships/image" Target="media/image4.jpeg"/><Relationship Id="rId21" Type="http://schemas.openxmlformats.org/officeDocument/2006/relationships/image" Target="media/image21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17" Type="http://schemas.openxmlformats.org/officeDocument/2006/relationships/image" Target="media/image17.jpeg"/><Relationship Id="rId25" Type="http://schemas.openxmlformats.org/officeDocument/2006/relationships/image" Target="media/image25.jpeg"/><Relationship Id="rId2" Type="http://schemas.openxmlformats.org/officeDocument/2006/relationships/image" Target="http://www.st-augustinesceprimary.ik.org/img/fmsis.jpg" TargetMode="Externa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24" Type="http://schemas.openxmlformats.org/officeDocument/2006/relationships/image" Target="media/image24.jpeg"/><Relationship Id="rId5" Type="http://schemas.openxmlformats.org/officeDocument/2006/relationships/image" Target="media/image6.jpeg"/><Relationship Id="rId15" Type="http://schemas.openxmlformats.org/officeDocument/2006/relationships/image" Target="http://www.st-augustinesceprimary.ik.org/img/fmsis.jpg" TargetMode="External"/><Relationship Id="rId23" Type="http://schemas.openxmlformats.org/officeDocument/2006/relationships/image" Target="media/image23.png"/><Relationship Id="rId10" Type="http://schemas.openxmlformats.org/officeDocument/2006/relationships/image" Target="media/image11.png"/><Relationship Id="rId19" Type="http://schemas.openxmlformats.org/officeDocument/2006/relationships/image" Target="media/image19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Relationship Id="rId22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s%20Burch\Downloads\School%20Letterhead%20Sept%202019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Letterhead Sept 2019 FINAL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St. Michael in the Hamlet</vt:lpstr>
    </vt:vector>
  </TitlesOfParts>
  <Company>Liverpool Education and Lifelong Learning Service</Company>
  <LinksUpToDate>false</LinksUpToDate>
  <CharactersWithSpaces>1377</CharactersWithSpaces>
  <SharedDoc>false</SharedDoc>
  <HLinks>
    <vt:vector size="6" baseType="variant">
      <vt:variant>
        <vt:i4>3932221</vt:i4>
      </vt:variant>
      <vt:variant>
        <vt:i4>-1</vt:i4>
      </vt:variant>
      <vt:variant>
        <vt:i4>2058</vt:i4>
      </vt:variant>
      <vt:variant>
        <vt:i4>1</vt:i4>
      </vt:variant>
      <vt:variant>
        <vt:lpwstr>http://www.st-augustinesceprimary.ik.org/img/fmsis.jpg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St. Michael in the Hamlet</dc:title>
  <dc:creator>Student</dc:creator>
  <cp:lastModifiedBy>R.Brackenridge</cp:lastModifiedBy>
  <cp:revision>2</cp:revision>
  <cp:lastPrinted>2022-09-06T13:51:00Z</cp:lastPrinted>
  <dcterms:created xsi:type="dcterms:W3CDTF">2025-09-11T16:14:00Z</dcterms:created>
  <dcterms:modified xsi:type="dcterms:W3CDTF">2025-09-11T16:14:00Z</dcterms:modified>
</cp:coreProperties>
</file>